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5D329" w14:textId="4412B608" w:rsidR="009D6A5C" w:rsidRPr="00FF69AF" w:rsidRDefault="0010797C" w:rsidP="009D6A5C">
      <w:pPr>
        <w:pStyle w:val="Otsikko1"/>
        <w:rPr>
          <w:noProof/>
          <w:sz w:val="28"/>
          <w:szCs w:val="28"/>
          <w:lang w:val="fi-FI" w:eastAsia="fi-FI"/>
        </w:rPr>
      </w:pPr>
      <w:r w:rsidRPr="00FF69AF">
        <w:rPr>
          <w:noProof/>
          <w:sz w:val="28"/>
          <w:szCs w:val="28"/>
          <w:lang w:val="fi-FI" w:eastAsia="fi-FI"/>
        </w:rPr>
        <w:t>OPINTORETKEN</w:t>
      </w:r>
      <w:r w:rsidR="00226ACB" w:rsidRPr="00FF69AF">
        <w:rPr>
          <w:noProof/>
          <w:sz w:val="28"/>
          <w:szCs w:val="28"/>
          <w:lang w:val="fi-FI" w:eastAsia="fi-FI"/>
        </w:rPr>
        <w:t>/LEIRIKOULUN</w:t>
      </w:r>
      <w:r w:rsidRPr="00FF69AF">
        <w:rPr>
          <w:noProof/>
          <w:sz w:val="28"/>
          <w:szCs w:val="28"/>
          <w:lang w:val="fi-FI" w:eastAsia="fi-FI"/>
        </w:rPr>
        <w:t xml:space="preserve"> </w:t>
      </w:r>
      <w:r w:rsidR="00334F98" w:rsidRPr="00FF69AF">
        <w:rPr>
          <w:noProof/>
          <w:sz w:val="28"/>
          <w:szCs w:val="28"/>
          <w:lang w:val="fi-FI" w:eastAsia="fi-FI"/>
        </w:rPr>
        <w:t>TOIMINTASUUNNITELMA</w:t>
      </w:r>
    </w:p>
    <w:p w14:paraId="15C0AE15" w14:textId="2A4FDBD2" w:rsidR="00B02E72" w:rsidRDefault="00B02E72" w:rsidP="00B02E72">
      <w:pPr>
        <w:ind w:left="0"/>
        <w:rPr>
          <w:lang w:eastAsia="fi-FI"/>
        </w:rPr>
      </w:pPr>
      <w:r w:rsidRPr="001433BB">
        <w:rPr>
          <w:lang w:eastAsia="fi-FI"/>
        </w:rPr>
        <w:t>Tä</w:t>
      </w:r>
      <w:r w:rsidR="00F5068C">
        <w:rPr>
          <w:lang w:eastAsia="fi-FI"/>
        </w:rPr>
        <w:t xml:space="preserve">hän suunnitelmapohjaan kirjataan </w:t>
      </w:r>
      <w:r w:rsidR="001433BB" w:rsidRPr="001433BB">
        <w:rPr>
          <w:lang w:eastAsia="fi-FI"/>
        </w:rPr>
        <w:t>opintoretken t</w:t>
      </w:r>
      <w:r w:rsidR="001433BB">
        <w:rPr>
          <w:lang w:eastAsia="fi-FI"/>
        </w:rPr>
        <w:t>ai leiri</w:t>
      </w:r>
      <w:r w:rsidR="00F5068C">
        <w:rPr>
          <w:lang w:eastAsia="fi-FI"/>
        </w:rPr>
        <w:t>koulun</w:t>
      </w:r>
      <w:r w:rsidR="001433BB">
        <w:rPr>
          <w:lang w:eastAsia="fi-FI"/>
        </w:rPr>
        <w:t xml:space="preserve"> </w:t>
      </w:r>
      <w:r w:rsidR="00C165BE">
        <w:rPr>
          <w:lang w:eastAsia="fi-FI"/>
        </w:rPr>
        <w:t xml:space="preserve">toimintasuunnitelma. </w:t>
      </w:r>
      <w:r w:rsidR="00F87418">
        <w:rPr>
          <w:lang w:eastAsia="fi-FI"/>
        </w:rPr>
        <w:t>Pohjaan kirjataan m</w:t>
      </w:r>
      <w:r w:rsidR="00124CE3">
        <w:rPr>
          <w:lang w:eastAsia="fi-FI"/>
        </w:rPr>
        <w:t>yös k</w:t>
      </w:r>
      <w:r w:rsidR="00C165BE">
        <w:rPr>
          <w:lang w:eastAsia="fi-FI"/>
        </w:rPr>
        <w:t>oulun kansainväliseen toimintaan</w:t>
      </w:r>
      <w:r w:rsidR="007D2989">
        <w:rPr>
          <w:lang w:eastAsia="fi-FI"/>
        </w:rPr>
        <w:t xml:space="preserve"> (</w:t>
      </w:r>
      <w:r w:rsidR="00C165BE">
        <w:rPr>
          <w:lang w:eastAsia="fi-FI"/>
        </w:rPr>
        <w:t>ystävyyskoulutoimint</w:t>
      </w:r>
      <w:r w:rsidR="005E5FFC">
        <w:rPr>
          <w:lang w:eastAsia="fi-FI"/>
        </w:rPr>
        <w:t>a</w:t>
      </w:r>
      <w:r w:rsidR="007D2989">
        <w:rPr>
          <w:lang w:eastAsia="fi-FI"/>
        </w:rPr>
        <w:t xml:space="preserve">, </w:t>
      </w:r>
      <w:r w:rsidR="005E5FFC">
        <w:rPr>
          <w:lang w:eastAsia="fi-FI"/>
        </w:rPr>
        <w:t>kansainvälis</w:t>
      </w:r>
      <w:r w:rsidR="007D2989">
        <w:rPr>
          <w:lang w:eastAsia="fi-FI"/>
        </w:rPr>
        <w:t xml:space="preserve">et </w:t>
      </w:r>
      <w:r w:rsidR="005E5FFC">
        <w:rPr>
          <w:lang w:eastAsia="fi-FI"/>
        </w:rPr>
        <w:t>hankke</w:t>
      </w:r>
      <w:r w:rsidR="007D2989">
        <w:rPr>
          <w:lang w:eastAsia="fi-FI"/>
        </w:rPr>
        <w:t>et</w:t>
      </w:r>
      <w:r w:rsidR="00FF69AF">
        <w:rPr>
          <w:lang w:eastAsia="fi-FI"/>
        </w:rPr>
        <w:t xml:space="preserve"> ym.</w:t>
      </w:r>
      <w:r w:rsidR="007D2989">
        <w:rPr>
          <w:lang w:eastAsia="fi-FI"/>
        </w:rPr>
        <w:t xml:space="preserve">) </w:t>
      </w:r>
      <w:r w:rsidR="00124CE3">
        <w:rPr>
          <w:lang w:eastAsia="fi-FI"/>
        </w:rPr>
        <w:t xml:space="preserve">liittyvien matkojen suunnitelmat. </w:t>
      </w:r>
      <w:r w:rsidR="00E22D6C">
        <w:rPr>
          <w:lang w:eastAsia="fi-FI"/>
        </w:rPr>
        <w:t xml:space="preserve">Rehtori </w:t>
      </w:r>
      <w:r w:rsidR="007618C3">
        <w:rPr>
          <w:lang w:eastAsia="fi-FI"/>
        </w:rPr>
        <w:t xml:space="preserve">tarkistaa suunnitelman ja hyväksyy sen omalta osaltaan (allekirjoitus) ja </w:t>
      </w:r>
      <w:r w:rsidR="008944A3">
        <w:rPr>
          <w:lang w:eastAsia="fi-FI"/>
        </w:rPr>
        <w:t>t</w:t>
      </w:r>
      <w:r w:rsidR="007618C3">
        <w:rPr>
          <w:lang w:eastAsia="fi-FI"/>
        </w:rPr>
        <w:t xml:space="preserve">oimittaa </w:t>
      </w:r>
      <w:r w:rsidR="008944A3">
        <w:rPr>
          <w:lang w:eastAsia="fi-FI"/>
        </w:rPr>
        <w:t xml:space="preserve">suunnitelman </w:t>
      </w:r>
      <w:r w:rsidR="007618C3">
        <w:rPr>
          <w:lang w:eastAsia="fi-FI"/>
        </w:rPr>
        <w:t xml:space="preserve">sen jälkeen </w:t>
      </w:r>
      <w:r w:rsidR="00E22D6C">
        <w:rPr>
          <w:lang w:eastAsia="fi-FI"/>
        </w:rPr>
        <w:t>opetuspäällikön hyväksyttäväksi.</w:t>
      </w:r>
      <w:r w:rsidR="006E42B0">
        <w:rPr>
          <w:lang w:eastAsia="fi-FI"/>
        </w:rPr>
        <w:t xml:space="preserve"> </w:t>
      </w:r>
      <w:r w:rsidR="0006611B">
        <w:rPr>
          <w:lang w:eastAsia="fi-FI"/>
        </w:rPr>
        <w:t>Opintoretket ja leirikoulut kirjataan myös koulun lukuvuosisuunnitelmaan.</w:t>
      </w:r>
    </w:p>
    <w:p w14:paraId="3B60E683" w14:textId="77777777" w:rsidR="00E22D6C" w:rsidRDefault="00E22D6C" w:rsidP="00B02E72">
      <w:pPr>
        <w:ind w:left="0"/>
        <w:rPr>
          <w:lang w:eastAsia="fi-FI"/>
        </w:rPr>
      </w:pPr>
    </w:p>
    <w:p w14:paraId="0A569AEA" w14:textId="7BB209F0" w:rsidR="00E22D6C" w:rsidRDefault="00E22D6C" w:rsidP="00B02E72">
      <w:pPr>
        <w:ind w:left="0"/>
        <w:rPr>
          <w:lang w:eastAsia="fi-FI"/>
        </w:rPr>
      </w:pPr>
      <w:r>
        <w:rPr>
          <w:lang w:eastAsia="fi-FI"/>
        </w:rPr>
        <w:t>Huom! Tähän suunnitelma</w:t>
      </w:r>
      <w:r w:rsidR="00F45C9D">
        <w:rPr>
          <w:lang w:eastAsia="fi-FI"/>
        </w:rPr>
        <w:t>pohjaan</w:t>
      </w:r>
      <w:r>
        <w:rPr>
          <w:lang w:eastAsia="fi-FI"/>
        </w:rPr>
        <w:t xml:space="preserve"> ei kirjata oppilaiden henkilötietoja. </w:t>
      </w:r>
      <w:r w:rsidR="00A76A10">
        <w:rPr>
          <w:lang w:eastAsia="fi-FI"/>
        </w:rPr>
        <w:t>Vastuuopettajan sekä toiminnan toteutuksessa mukana olevien muiden opettajien ja valvojien henkilötie</w:t>
      </w:r>
      <w:r w:rsidR="00CD1FF3">
        <w:rPr>
          <w:lang w:eastAsia="fi-FI"/>
        </w:rPr>
        <w:t xml:space="preserve">toina kirjataan vain nimet. </w:t>
      </w:r>
      <w:r w:rsidR="00E41CF0">
        <w:rPr>
          <w:lang w:eastAsia="fi-FI"/>
        </w:rPr>
        <w:t>O</w:t>
      </w:r>
      <w:r w:rsidR="00F9651A">
        <w:rPr>
          <w:lang w:eastAsia="fi-FI"/>
        </w:rPr>
        <w:t>ppilaiden, o</w:t>
      </w:r>
      <w:r w:rsidR="00E41CF0">
        <w:rPr>
          <w:lang w:eastAsia="fi-FI"/>
        </w:rPr>
        <w:t xml:space="preserve">pettajien ja valvojien tarkemmat </w:t>
      </w:r>
      <w:r w:rsidR="00F9651A">
        <w:rPr>
          <w:lang w:eastAsia="fi-FI"/>
        </w:rPr>
        <w:t>henkilö</w:t>
      </w:r>
      <w:r w:rsidR="00E41CF0">
        <w:rPr>
          <w:lang w:eastAsia="fi-FI"/>
        </w:rPr>
        <w:t xml:space="preserve">tiedot </w:t>
      </w:r>
      <w:r w:rsidR="00AE3943">
        <w:rPr>
          <w:lang w:eastAsia="fi-FI"/>
        </w:rPr>
        <w:t>löytyvät</w:t>
      </w:r>
      <w:r w:rsidR="00E41CF0">
        <w:rPr>
          <w:lang w:eastAsia="fi-FI"/>
        </w:rPr>
        <w:t xml:space="preserve"> Primus/Wilma-järjestelmä</w:t>
      </w:r>
      <w:r w:rsidR="00AE3943">
        <w:rPr>
          <w:lang w:eastAsia="fi-FI"/>
        </w:rPr>
        <w:t>stä</w:t>
      </w:r>
      <w:r w:rsidR="00974ED7">
        <w:rPr>
          <w:lang w:eastAsia="fi-FI"/>
        </w:rPr>
        <w:t>, jonka tietojen ajantasaisuudesta vastaa koulu.</w:t>
      </w:r>
    </w:p>
    <w:p w14:paraId="764EA20F" w14:textId="77777777" w:rsidR="00C077C4" w:rsidRDefault="00C077C4" w:rsidP="00B02E72">
      <w:pPr>
        <w:ind w:left="0"/>
        <w:rPr>
          <w:lang w:eastAsia="fi-FI"/>
        </w:rPr>
      </w:pPr>
    </w:p>
    <w:p w14:paraId="61F46D3D" w14:textId="0689AEFE" w:rsidR="00C077C4" w:rsidRPr="001433BB" w:rsidRDefault="00C077C4" w:rsidP="00B02E72">
      <w:pPr>
        <w:ind w:left="0"/>
        <w:rPr>
          <w:lang w:eastAsia="fi-FI"/>
        </w:rPr>
      </w:pPr>
      <w:r w:rsidRPr="0054168C">
        <w:rPr>
          <w:noProof/>
          <w:szCs w:val="20"/>
          <w:lang w:eastAsia="fi-FI"/>
        </w:rPr>
        <w:t>Lisätietoa koulun ulkopuol</w:t>
      </w:r>
      <w:r>
        <w:rPr>
          <w:noProof/>
          <w:szCs w:val="20"/>
          <w:lang w:eastAsia="fi-FI"/>
        </w:rPr>
        <w:t xml:space="preserve">ella järjestettävän opetuksen ja muun </w:t>
      </w:r>
      <w:r w:rsidRPr="0054168C">
        <w:rPr>
          <w:noProof/>
          <w:szCs w:val="20"/>
          <w:lang w:eastAsia="fi-FI"/>
        </w:rPr>
        <w:t xml:space="preserve">toiminnan </w:t>
      </w:r>
      <w:r>
        <w:rPr>
          <w:noProof/>
          <w:szCs w:val="20"/>
          <w:lang w:eastAsia="fi-FI"/>
        </w:rPr>
        <w:t xml:space="preserve">periaatteista ja säännöistä löytyy </w:t>
      </w:r>
      <w:r w:rsidRPr="0054168C">
        <w:rPr>
          <w:noProof/>
          <w:szCs w:val="20"/>
          <w:lang w:eastAsia="fi-FI"/>
        </w:rPr>
        <w:t xml:space="preserve">Nurmijärven kunnan verkkosivuilta osoitteesta: </w:t>
      </w:r>
      <w:hyperlink r:id="rId11" w:history="1">
        <w:r w:rsidR="009715D7" w:rsidRPr="00264E4F">
          <w:rPr>
            <w:rStyle w:val="Hyperlinkki"/>
          </w:rPr>
          <w:t>https://www.nurmijarvi.fi/kuntalaisen-palvelut/lasten-nuorten-ja-perheiden-palvelut/opetus-ja-koulutus/perusopetus/koulun-arki/retket-ja-leirikoulut/</w:t>
        </w:r>
      </w:hyperlink>
      <w:r w:rsidR="009715D7">
        <w:t xml:space="preserve"> Verkkosivun sisäl</w:t>
      </w:r>
      <w:r w:rsidR="003C1592">
        <w:t xml:space="preserve">löt ohjaavat tämän </w:t>
      </w:r>
      <w:r w:rsidR="009715D7">
        <w:t>toimintasuunnitelman laatimista</w:t>
      </w:r>
      <w:r w:rsidR="003C1592">
        <w:t xml:space="preserve"> ja </w:t>
      </w:r>
      <w:r w:rsidR="00BB3328">
        <w:t>s</w:t>
      </w:r>
      <w:r w:rsidR="00561EBF">
        <w:t>ivuun</w:t>
      </w:r>
      <w:r w:rsidR="003C1592">
        <w:t xml:space="preserve"> tulee tutustua </w:t>
      </w:r>
      <w:r w:rsidR="006F0DB6">
        <w:t>hyvissä ajoin, heti toiminnan suunnittelun alkaessa</w:t>
      </w:r>
      <w:r w:rsidR="003C1592">
        <w:t>.</w:t>
      </w:r>
    </w:p>
    <w:p w14:paraId="31D4772C" w14:textId="77777777" w:rsidR="00B02E72" w:rsidRPr="001433BB" w:rsidRDefault="00B02E72" w:rsidP="00B02E72">
      <w:pPr>
        <w:rPr>
          <w:lang w:eastAsia="fi-FI"/>
        </w:rPr>
      </w:pPr>
    </w:p>
    <w:tbl>
      <w:tblPr>
        <w:tblpPr w:leftFromText="141" w:rightFromText="141" w:vertAnchor="text" w:horzAnchor="margin" w:tblpY="-22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8"/>
        <w:gridCol w:w="4808"/>
      </w:tblGrid>
      <w:tr w:rsidR="00814C72" w:rsidRPr="00FE7E31" w14:paraId="56F602CF" w14:textId="77777777" w:rsidTr="00814C72">
        <w:tc>
          <w:tcPr>
            <w:tcW w:w="2500" w:type="pct"/>
            <w:tcBorders>
              <w:bottom w:val="nil"/>
            </w:tcBorders>
            <w:vAlign w:val="center"/>
          </w:tcPr>
          <w:p w14:paraId="53D75705" w14:textId="2AEB10E1" w:rsidR="00814C72" w:rsidRPr="00FE7E31" w:rsidRDefault="00814C72" w:rsidP="00763403">
            <w:pPr>
              <w:tabs>
                <w:tab w:val="left" w:pos="0"/>
                <w:tab w:val="right" w:pos="3829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Koulun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nimi</w:t>
            </w:r>
            <w:r w:rsidR="00763403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  <w:tc>
          <w:tcPr>
            <w:tcW w:w="2500" w:type="pct"/>
            <w:tcBorders>
              <w:bottom w:val="nil"/>
              <w:right w:val="single" w:sz="6" w:space="0" w:color="auto"/>
            </w:tcBorders>
            <w:vAlign w:val="center"/>
          </w:tcPr>
          <w:p w14:paraId="2FCC9828" w14:textId="48EE03BD" w:rsidR="00814C72" w:rsidRPr="00FE7E31" w:rsidRDefault="00814C72" w:rsidP="000D4127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L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uokka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/ryhmä</w:t>
            </w:r>
            <w:r w:rsidR="00763403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814C72" w:rsidRPr="00937367" w14:paraId="631E10C1" w14:textId="77777777" w:rsidTr="00814C72">
        <w:tblPrEx>
          <w:tblBorders>
            <w:right w:val="single" w:sz="6" w:space="0" w:color="auto"/>
          </w:tblBorders>
        </w:tblPrEx>
        <w:tc>
          <w:tcPr>
            <w:tcW w:w="5000" w:type="pct"/>
            <w:gridSpan w:val="2"/>
            <w:vAlign w:val="center"/>
          </w:tcPr>
          <w:p w14:paraId="6135AC40" w14:textId="711545DA" w:rsidR="00814C72" w:rsidRPr="00937367" w:rsidRDefault="00814C72" w:rsidP="00561EBF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Koulun ulkopuolella järjestettävä opetus, jota toimintasuunnitelma koskee:</w:t>
            </w:r>
            <w:r w:rsidR="00515D16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561EBF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B75A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br/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1"/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FORMCHECKBOX </w:instrText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  <w:bookmarkEnd w:id="0"/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Opintoretki</w:t>
            </w:r>
            <w:r w:rsidR="00515D16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FORMCHECKBOX </w:instrText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  <w:r w:rsidR="006F70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Leirikoulu</w:t>
            </w:r>
            <w:r w:rsidR="00B75A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B75A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5A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FORMCHECKBOX </w:instrText>
            </w:r>
            <w:r w:rsidR="00B75A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B75A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  <w:r w:rsidR="00B75A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Koulun kansainväliseen toimintaan liittyvä matka</w:t>
            </w:r>
          </w:p>
        </w:tc>
      </w:tr>
      <w:tr w:rsidR="00814C72" w:rsidRPr="00937367" w14:paraId="46D6F591" w14:textId="77777777" w:rsidTr="00E970D3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2500" w:type="pct"/>
            <w:vAlign w:val="center"/>
          </w:tcPr>
          <w:p w14:paraId="13759F79" w14:textId="435CB647" w:rsidR="00814C72" w:rsidRPr="00937367" w:rsidRDefault="00A365F5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Vastuuopettaja</w:t>
            </w:r>
            <w:r w:rsidR="0027757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  <w:tc>
          <w:tcPr>
            <w:tcW w:w="2500" w:type="pct"/>
            <w:vAlign w:val="center"/>
          </w:tcPr>
          <w:p w14:paraId="227392E4" w14:textId="708C483B" w:rsidR="00814C72" w:rsidRPr="00A365F5" w:rsidRDefault="00C579E6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Vastuuopettajan sijainen</w:t>
            </w:r>
            <w:r w:rsidR="0059139D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B723D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toiminnan</w:t>
            </w:r>
            <w:r w:rsidR="0059139D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aikana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C579E6" w:rsidRPr="00937367" w14:paraId="0E291FFA" w14:textId="77777777" w:rsidTr="00C579E6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2500" w:type="pct"/>
            <w:vAlign w:val="center"/>
          </w:tcPr>
          <w:p w14:paraId="1A15380A" w14:textId="648887F9" w:rsidR="00C579E6" w:rsidRPr="00A365F5" w:rsidRDefault="00C579E6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A365F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Muut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toiminnassa mukana olevat </w:t>
            </w:r>
            <w:r w:rsidRPr="00A365F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opettajat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  <w:tc>
          <w:tcPr>
            <w:tcW w:w="2500" w:type="pct"/>
            <w:vAlign w:val="center"/>
          </w:tcPr>
          <w:p w14:paraId="0C4D57AC" w14:textId="6F972230" w:rsidR="00C579E6" w:rsidRPr="00A365F5" w:rsidRDefault="00C579E6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Valvojat 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E77959" w:rsidRPr="00937367" w14:paraId="40617158" w14:textId="77777777" w:rsidTr="00E970D3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2500" w:type="pct"/>
            <w:vAlign w:val="center"/>
          </w:tcPr>
          <w:p w14:paraId="6CD2D668" w14:textId="71EA71AF" w:rsidR="00E77959" w:rsidRDefault="00101ADD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Toiminnan k</w:t>
            </w:r>
            <w:r w:rsidR="00E779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ohde</w:t>
            </w:r>
            <w:r w:rsidR="00830F34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/sijainti</w:t>
            </w:r>
            <w:r w:rsidR="00E7795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(paikkakunta, maa)</w:t>
            </w:r>
            <w:r w:rsidR="0034532D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sekä perustelu kohteen valinnalle</w:t>
            </w:r>
            <w:r w:rsidR="0027757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  <w:p w14:paraId="033C6F84" w14:textId="17265B27" w:rsidR="003F4135" w:rsidRDefault="003F4135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Toiminnan kohdetta koskevat linjaukset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löytyvät edellä ilmoitetulta verkkosivulta.</w:t>
            </w:r>
          </w:p>
        </w:tc>
        <w:tc>
          <w:tcPr>
            <w:tcW w:w="2500" w:type="pct"/>
            <w:vAlign w:val="center"/>
          </w:tcPr>
          <w:p w14:paraId="7AFED501" w14:textId="30C86FFF" w:rsidR="00E77959" w:rsidRDefault="00830F34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A</w:t>
            </w:r>
            <w:r w:rsidR="00AB0E1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jankohta</w:t>
            </w:r>
            <w:r w:rsidR="00D835DD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ja kesto</w:t>
            </w:r>
            <w:r w:rsidR="0027757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  <w:p w14:paraId="52AA973E" w14:textId="77777777" w:rsidR="00B723D5" w:rsidRDefault="00B723D5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</w:p>
          <w:p w14:paraId="408EC67D" w14:textId="764D11CF" w:rsidR="00D835DD" w:rsidRPr="00A365F5" w:rsidRDefault="00D835DD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Toiminnan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kestoa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koskevat linjaukset löytyvät edellä ilmoitetulta verkkosivulta.</w:t>
            </w:r>
          </w:p>
        </w:tc>
      </w:tr>
      <w:tr w:rsidR="00B53BBB" w:rsidRPr="00937367" w14:paraId="28A2A55B" w14:textId="77777777" w:rsidTr="00E970D3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2500" w:type="pct"/>
            <w:vAlign w:val="center"/>
          </w:tcPr>
          <w:p w14:paraId="6B17167B" w14:textId="4E478C66" w:rsidR="00B53BBB" w:rsidRDefault="00830F34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M</w:t>
            </w:r>
            <w:r w:rsidR="00AB0E1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atka</w:t>
            </w:r>
            <w:r w:rsidR="00D11E4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reitti ja -</w:t>
            </w:r>
            <w:r w:rsidR="00AB0E1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järjestelyt</w:t>
            </w:r>
            <w:r w:rsidR="0027757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  <w:tc>
          <w:tcPr>
            <w:tcW w:w="2500" w:type="pct"/>
            <w:vAlign w:val="center"/>
          </w:tcPr>
          <w:p w14:paraId="6FC661CB" w14:textId="2082D634" w:rsidR="00B53BBB" w:rsidRDefault="0029135C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Majoitus ja ruokailujärjestelyt</w:t>
            </w:r>
            <w:r w:rsidR="0027757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27757A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B53BBB" w:rsidRPr="00937367" w14:paraId="6F159620" w14:textId="77777777" w:rsidTr="00E970D3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2500" w:type="pct"/>
            <w:vAlign w:val="center"/>
          </w:tcPr>
          <w:p w14:paraId="6FFA8667" w14:textId="17A27D60" w:rsidR="00B53BBB" w:rsidRDefault="008E006C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Toimintaan osallistuvat oppilaat</w:t>
            </w:r>
            <w:r w:rsidR="003F0A62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(henkilömäärät)</w:t>
            </w:r>
            <w:r w:rsidR="0027757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:</w:t>
            </w:r>
          </w:p>
          <w:p w14:paraId="2998C082" w14:textId="7D4A173C" w:rsidR="0027757A" w:rsidRDefault="0027757A" w:rsidP="009B03CA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tyttö</w:t>
            </w:r>
            <w:r w:rsidR="003F0A62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j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ä</w:t>
            </w:r>
            <w:r w:rsidR="009B03C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0A62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  <w:r w:rsidR="003F0A62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poikia</w:t>
            </w:r>
            <w:r w:rsidR="009B03C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97766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  <w:r w:rsidR="00897766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oppilait</w:t>
            </w:r>
            <w:r w:rsidR="00897766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yhteensä</w:t>
            </w:r>
          </w:p>
        </w:tc>
        <w:tc>
          <w:tcPr>
            <w:tcW w:w="2500" w:type="pct"/>
            <w:vAlign w:val="center"/>
          </w:tcPr>
          <w:p w14:paraId="289EE121" w14:textId="39B3549E" w:rsidR="00BA5878" w:rsidRDefault="00BA5878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Toiminnasta pois jäävät oppilaat</w:t>
            </w:r>
            <w:r w:rsidR="009B03C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3F6AA5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  <w:r w:rsidR="003F6AA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yhteensä</w:t>
            </w:r>
          </w:p>
          <w:p w14:paraId="641E0794" w14:textId="0ED476FF" w:rsidR="00BA5878" w:rsidRDefault="00556D86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Toiminnasta pois jääville oppilaille järjestetään lukujärjestyksen mukaisesti opetusta omassa koulussa. </w:t>
            </w:r>
          </w:p>
        </w:tc>
      </w:tr>
      <w:tr w:rsidR="00F30FF1" w:rsidRPr="00937367" w14:paraId="60ABFA76" w14:textId="77777777" w:rsidTr="00F30FF1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5000" w:type="pct"/>
            <w:gridSpan w:val="2"/>
            <w:vAlign w:val="center"/>
          </w:tcPr>
          <w:p w14:paraId="006C9565" w14:textId="2A63144E" w:rsidR="00F30FF1" w:rsidRDefault="00F30FF1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Opintoretket ja leirikoulut ovat opetussuunnitelman tavoitteiden ja periaatteiden mukaista toimintaa. </w:t>
            </w:r>
            <w:r w:rsidR="00E80B9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Suunnitelman kohteena olevan </w:t>
            </w:r>
            <w:r w:rsidR="002829AC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toiminnan</w:t>
            </w:r>
            <w:r w:rsidR="0063393B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F067D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tarkemmat </w:t>
            </w:r>
            <w:r w:rsidR="00E80B9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tavoitteet </w:t>
            </w:r>
            <w:r w:rsidR="00066B8B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ja sisällöt </w:t>
            </w:r>
            <w:r w:rsidR="001600F3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sekä </w:t>
            </w:r>
            <w:r w:rsidR="00F067D7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aikataulu kirjataan tähän</w:t>
            </w:r>
            <w:r w:rsidR="00E80B99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:</w:t>
            </w:r>
            <w:r w:rsidR="001A4EEC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1A4EE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F30FF1" w:rsidRPr="00937367" w14:paraId="69C77057" w14:textId="77777777" w:rsidTr="00F30FF1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5000" w:type="pct"/>
            <w:gridSpan w:val="2"/>
            <w:vAlign w:val="center"/>
          </w:tcPr>
          <w:p w14:paraId="625B75EA" w14:textId="08E4E266" w:rsidR="00F30FF1" w:rsidRDefault="006C626D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Turvallisuus</w:t>
            </w:r>
            <w:r w:rsidR="00BF425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järjestelyt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BF4255" w:rsidRPr="00937367" w14:paraId="544EC079" w14:textId="77777777" w:rsidTr="00F30FF1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5000" w:type="pct"/>
            <w:gridSpan w:val="2"/>
            <w:vAlign w:val="center"/>
          </w:tcPr>
          <w:p w14:paraId="66BA93FD" w14:textId="77777777" w:rsidR="00BF4255" w:rsidRDefault="00575BCA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Vakuutukset 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  <w:p w14:paraId="2DB6AE70" w14:textId="26E19BDA" w:rsidR="0063393B" w:rsidRDefault="0063393B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Vakuutuk</w:t>
            </w:r>
            <w:r w:rsidR="005C6563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siin liittyvissä kysymyksissä tulee kääntyä sivistystoimen hallintopäällikön puoleen. </w:t>
            </w:r>
          </w:p>
        </w:tc>
      </w:tr>
      <w:tr w:rsidR="00AD64E9" w:rsidRPr="00937367" w14:paraId="4D1F1779" w14:textId="77777777" w:rsidTr="00AD64E9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2500" w:type="pct"/>
            <w:vAlign w:val="center"/>
          </w:tcPr>
          <w:p w14:paraId="350DCF2F" w14:textId="4F21DDDF" w:rsidR="00AD64E9" w:rsidRDefault="00A71B84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Kustannukset (arvio kustannuksista sisältäen </w:t>
            </w:r>
            <w:r w:rsidR="004205DF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varautumisen yllättäviin menoihin matkan aikana)</w:t>
            </w:r>
            <w:r w:rsidR="00880FA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  <w:p w14:paraId="6049398B" w14:textId="77777777" w:rsidR="00880FAE" w:rsidRDefault="00880FAE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</w:p>
          <w:p w14:paraId="7B59DD34" w14:textId="379DE3F6" w:rsidR="004205DF" w:rsidRDefault="004205DF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Kustannusten enimmäismäärät </w:t>
            </w:r>
            <w:r w:rsidR="008A56F4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löytyvät</w:t>
            </w:r>
            <w:r w:rsidR="00504DB8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edellä ilmoitetul</w:t>
            </w:r>
            <w:r w:rsidR="008A56F4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9B5BE8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ver</w:t>
            </w:r>
            <w:r w:rsidR="00504DB8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kkosivul</w:t>
            </w:r>
            <w:r w:rsidR="008A56F4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</w:t>
            </w:r>
            <w:r w:rsidR="002363D4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a</w:t>
            </w:r>
            <w:r w:rsidR="00504DB8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.</w:t>
            </w:r>
          </w:p>
        </w:tc>
        <w:tc>
          <w:tcPr>
            <w:tcW w:w="2500" w:type="pct"/>
            <w:vAlign w:val="center"/>
          </w:tcPr>
          <w:p w14:paraId="07149469" w14:textId="3F3F297C" w:rsidR="00AD64E9" w:rsidRDefault="006C2F1E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Varainkeruumuodot</w:t>
            </w:r>
            <w:r w:rsidR="005A53F8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880FAE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  <w:p w14:paraId="264A7C35" w14:textId="77777777" w:rsidR="00880FAE" w:rsidRDefault="00880FAE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</w:p>
          <w:p w14:paraId="00796B89" w14:textId="2B1FCC15" w:rsidR="00504DB8" w:rsidRDefault="00504DB8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Varainkeruuta koskevat ohjeet ja säännöt</w:t>
            </w:r>
            <w:r w:rsidR="0075484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löytyvät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edellä ilmoitetul</w:t>
            </w:r>
            <w:r w:rsidR="0075484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verkkosivul</w:t>
            </w:r>
            <w:r w:rsidR="00754845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.</w:t>
            </w:r>
          </w:p>
        </w:tc>
      </w:tr>
      <w:tr w:rsidR="001667E7" w:rsidRPr="00937367" w14:paraId="7161A2D5" w14:textId="77777777" w:rsidTr="001667E7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5000" w:type="pct"/>
            <w:gridSpan w:val="2"/>
            <w:vAlign w:val="center"/>
          </w:tcPr>
          <w:p w14:paraId="543E341A" w14:textId="17430969" w:rsidR="001667E7" w:rsidRDefault="001667E7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Lisätietoja</w:t>
            </w:r>
            <w:r w:rsidR="005A1B5B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(esim. oppilaiden huoltajien perustaman leirikoulutoimikunnan</w:t>
            </w:r>
            <w:r w:rsidR="00E55938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yhteyshenkilöt</w:t>
            </w:r>
            <w:r w:rsidR="0006259A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)</w:t>
            </w:r>
            <w:r w:rsidR="00C36F9C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 </w:t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="00C36F9C"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  <w:tr w:rsidR="003221BF" w:rsidRPr="00937367" w14:paraId="2F7EBC46" w14:textId="77777777" w:rsidTr="001667E7">
        <w:tblPrEx>
          <w:tblBorders>
            <w:right w:val="single" w:sz="6" w:space="0" w:color="auto"/>
          </w:tblBorders>
        </w:tblPrEx>
        <w:trPr>
          <w:trHeight w:val="467"/>
        </w:trPr>
        <w:tc>
          <w:tcPr>
            <w:tcW w:w="5000" w:type="pct"/>
            <w:gridSpan w:val="2"/>
            <w:vAlign w:val="center"/>
          </w:tcPr>
          <w:p w14:paraId="37CF871A" w14:textId="69E859D3" w:rsidR="003221BF" w:rsidRDefault="003221BF" w:rsidP="00814C72">
            <w:pPr>
              <w:tabs>
                <w:tab w:val="left" w:pos="0"/>
              </w:tabs>
              <w:ind w:left="0"/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Tämän suunnitelman laatimiseen ovat osallistuneet (vastuuopettaja, muut opettajat, huoltajat, oppilaat</w:t>
            </w:r>
            <w:r w:rsidR="001D4A2E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, ketkä?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 xml:space="preserve">) 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instrText xml:space="preserve"> FORMTEXT </w:instrTex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separate"/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t> </w:t>
            </w:r>
            <w:r w:rsidRPr="00FE7E31">
              <w:rPr>
                <w:rFonts w:asciiTheme="minorHAnsi" w:eastAsia="Times New Roman" w:hAnsiTheme="minorHAnsi" w:cstheme="minorHAnsi"/>
                <w:sz w:val="18"/>
                <w:szCs w:val="18"/>
                <w:lang w:eastAsia="fi-FI"/>
              </w:rPr>
              <w:fldChar w:fldCharType="end"/>
            </w:r>
          </w:p>
        </w:tc>
      </w:tr>
    </w:tbl>
    <w:p w14:paraId="7D49ABA1" w14:textId="77777777" w:rsidR="00787418" w:rsidRPr="00787418" w:rsidRDefault="00787418" w:rsidP="00787418">
      <w:pPr>
        <w:ind w:left="0"/>
        <w:rPr>
          <w:noProof/>
          <w:szCs w:val="20"/>
          <w:lang w:eastAsia="fi-FI"/>
        </w:rPr>
      </w:pPr>
      <w:r w:rsidRPr="00787418">
        <w:rPr>
          <w:noProof/>
          <w:szCs w:val="20"/>
          <w:lang w:eastAsia="fi-FI"/>
        </w:rPr>
        <w:t>Nurmijärvi, _____ . _____ .202__</w:t>
      </w:r>
    </w:p>
    <w:p w14:paraId="029E2E58" w14:textId="11C7D056" w:rsidR="00787418" w:rsidRPr="00787418" w:rsidRDefault="00787418" w:rsidP="00787418">
      <w:pPr>
        <w:ind w:left="0"/>
        <w:rPr>
          <w:noProof/>
          <w:szCs w:val="20"/>
          <w:lang w:eastAsia="fi-FI"/>
        </w:rPr>
      </w:pPr>
    </w:p>
    <w:p w14:paraId="0964A716" w14:textId="77777777" w:rsidR="00787418" w:rsidRPr="00787418" w:rsidRDefault="00787418" w:rsidP="00787418">
      <w:pPr>
        <w:ind w:left="0"/>
        <w:rPr>
          <w:noProof/>
          <w:szCs w:val="20"/>
          <w:lang w:eastAsia="fi-FI"/>
        </w:rPr>
      </w:pPr>
      <w:r w:rsidRPr="00787418">
        <w:rPr>
          <w:noProof/>
          <w:szCs w:val="20"/>
          <w:lang w:eastAsia="fi-FI"/>
        </w:rPr>
        <w:t>______________________________________________________</w:t>
      </w:r>
    </w:p>
    <w:p w14:paraId="756AA48C" w14:textId="77777777" w:rsidR="00787418" w:rsidRPr="00787418" w:rsidRDefault="00787418" w:rsidP="00787418">
      <w:pPr>
        <w:ind w:left="0"/>
        <w:rPr>
          <w:noProof/>
          <w:szCs w:val="20"/>
          <w:lang w:eastAsia="fi-FI"/>
        </w:rPr>
      </w:pPr>
      <w:r w:rsidRPr="00787418">
        <w:rPr>
          <w:noProof/>
          <w:szCs w:val="20"/>
          <w:lang w:eastAsia="fi-FI"/>
        </w:rPr>
        <w:t>Rehtorin allekirjoitus ja nimenselvennys</w:t>
      </w:r>
    </w:p>
    <w:p w14:paraId="1737907B" w14:textId="77777777" w:rsidR="00787418" w:rsidRPr="00787418" w:rsidRDefault="00787418" w:rsidP="00787418">
      <w:pPr>
        <w:ind w:left="0"/>
        <w:rPr>
          <w:noProof/>
          <w:szCs w:val="20"/>
          <w:lang w:eastAsia="fi-FI"/>
        </w:rPr>
      </w:pPr>
    </w:p>
    <w:p w14:paraId="7DAA5CCF" w14:textId="77777777" w:rsidR="00787418" w:rsidRPr="00787418" w:rsidRDefault="00787418" w:rsidP="00787418">
      <w:pPr>
        <w:ind w:left="0"/>
        <w:rPr>
          <w:noProof/>
          <w:szCs w:val="20"/>
          <w:lang w:eastAsia="fi-FI"/>
        </w:rPr>
      </w:pPr>
      <w:r w:rsidRPr="00787418">
        <w:rPr>
          <w:noProof/>
          <w:szCs w:val="20"/>
          <w:lang w:eastAsia="fi-FI"/>
        </w:rPr>
        <w:t>Hyväksynyt _____ . _____ .202__</w:t>
      </w:r>
    </w:p>
    <w:p w14:paraId="0BB76E2F" w14:textId="77777777" w:rsidR="00787418" w:rsidRPr="00787418" w:rsidRDefault="00787418" w:rsidP="00787418">
      <w:pPr>
        <w:ind w:left="0"/>
        <w:rPr>
          <w:noProof/>
          <w:szCs w:val="20"/>
          <w:lang w:eastAsia="fi-FI"/>
        </w:rPr>
      </w:pPr>
    </w:p>
    <w:p w14:paraId="1F6E71E5" w14:textId="77777777" w:rsidR="00787418" w:rsidRPr="00787418" w:rsidRDefault="00787418" w:rsidP="00787418">
      <w:pPr>
        <w:ind w:left="0"/>
        <w:rPr>
          <w:noProof/>
          <w:szCs w:val="20"/>
          <w:lang w:eastAsia="fi-FI"/>
        </w:rPr>
      </w:pPr>
      <w:r w:rsidRPr="00787418">
        <w:rPr>
          <w:noProof/>
          <w:szCs w:val="20"/>
          <w:lang w:eastAsia="fi-FI"/>
        </w:rPr>
        <w:t>______________________________________________________</w:t>
      </w:r>
    </w:p>
    <w:p w14:paraId="2CD2AD22" w14:textId="444504EB" w:rsidR="00660379" w:rsidRPr="0054168C" w:rsidRDefault="00787418" w:rsidP="00C077C4">
      <w:pPr>
        <w:ind w:left="0"/>
        <w:rPr>
          <w:noProof/>
          <w:szCs w:val="20"/>
          <w:lang w:eastAsia="fi-FI"/>
        </w:rPr>
      </w:pPr>
      <w:r>
        <w:rPr>
          <w:noProof/>
          <w:szCs w:val="20"/>
          <w:lang w:eastAsia="fi-FI"/>
        </w:rPr>
        <w:t>Opetuspäällikön allekirjoitus ja nimenselvenny</w:t>
      </w:r>
      <w:r w:rsidR="00510587">
        <w:rPr>
          <w:noProof/>
          <w:szCs w:val="20"/>
          <w:lang w:eastAsia="fi-FI"/>
        </w:rPr>
        <w:t>s</w:t>
      </w:r>
    </w:p>
    <w:sectPr w:rsidR="00660379" w:rsidRPr="0054168C" w:rsidSect="00A50262">
      <w:headerReference w:type="default" r:id="rId12"/>
      <w:footerReference w:type="default" r:id="rId13"/>
      <w:pgSz w:w="11900" w:h="16840"/>
      <w:pgMar w:top="1701" w:right="1134" w:bottom="1134" w:left="1134" w:header="142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5183F" w14:textId="77777777" w:rsidR="00546317" w:rsidRDefault="00546317" w:rsidP="00A4397B">
      <w:r>
        <w:separator/>
      </w:r>
    </w:p>
  </w:endnote>
  <w:endnote w:type="continuationSeparator" w:id="0">
    <w:p w14:paraId="3438450A" w14:textId="77777777" w:rsidR="00546317" w:rsidRDefault="00546317" w:rsidP="00A4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5FFA" w14:textId="77777777" w:rsidR="0092738D" w:rsidRDefault="00FD6F1B" w:rsidP="00A4397B">
    <w:pPr>
      <w:pStyle w:val="Alatunniste"/>
      <w:tabs>
        <w:tab w:val="clear" w:pos="9638"/>
        <w:tab w:val="right" w:pos="8931"/>
      </w:tabs>
      <w:ind w:left="-851"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E1482C" wp14:editId="629AAF2D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7B55A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7B450A58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1482C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left:0;text-align:left;margin-left:309.25pt;margin-top:12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1287B55A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7B450A58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3F4077" wp14:editId="0C98FD62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25FD6" w14:textId="77777777" w:rsidR="0092738D" w:rsidRPr="0092738D" w:rsidRDefault="0092738D">
                          <w:pPr>
                            <w:ind w:left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3F4077" id="Tekstiruutu 7" o:spid="_x0000_s1027" type="#_x0000_t202" style="position:absolute;left:0;text-align:left;margin-left:-33.55pt;margin-top:13.45pt;width:10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" filled="f" stroked="f">
              <v:textbox inset="0,0,0,0">
                <w:txbxContent>
                  <w:p w14:paraId="0D425FD6" w14:textId="77777777" w:rsidR="0092738D" w:rsidRPr="0092738D" w:rsidRDefault="0092738D">
                    <w:pPr>
                      <w:ind w:left="0"/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3D5E82" wp14:editId="215F8D20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CD6762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4203FBB5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3D5E82" id="Tekstiruutu 9" o:spid="_x0000_s1028" type="#_x0000_t202" style="position:absolute;left:0;text-align:left;margin-left:135.05pt;margin-top:12.6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" filled="f" stroked="f">
              <v:textbox inset="0,0,0,0">
                <w:txbxContent>
                  <w:p w14:paraId="6BCD6762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4203FBB5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B5CDAE" wp14:editId="7EA069DE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6405FD" w14:textId="77777777" w:rsidR="0092738D" w:rsidRDefault="0092738D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3C46AD7A" w14:textId="77777777" w:rsidR="0092738D" w:rsidRPr="0092738D" w:rsidRDefault="0092738D" w:rsidP="0092738D">
                          <w:pPr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B5CDAE" id="Tekstiruutu 11" o:spid="_x0000_s1029" type="#_x0000_t202" style="position:absolute;left:0;text-align:left;margin-left:421.25pt;margin-top:12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746405FD" w14:textId="77777777" w:rsidR="0092738D" w:rsidRDefault="0092738D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3C46AD7A" w14:textId="77777777" w:rsidR="0092738D" w:rsidRPr="0092738D" w:rsidRDefault="0092738D" w:rsidP="0092738D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66E01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B0A6BCC" wp14:editId="09D65E95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37D93" w14:textId="77777777" w:rsidR="00546317" w:rsidRDefault="00546317" w:rsidP="00A4397B">
      <w:r>
        <w:separator/>
      </w:r>
    </w:p>
  </w:footnote>
  <w:footnote w:type="continuationSeparator" w:id="0">
    <w:p w14:paraId="0765AB34" w14:textId="77777777" w:rsidR="00546317" w:rsidRDefault="00546317" w:rsidP="00A4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72B3B" w14:textId="77777777" w:rsidR="003335DF" w:rsidRDefault="002A4DC9" w:rsidP="003335DF">
    <w:r>
      <w:rPr>
        <w:noProof/>
        <w:lang w:eastAsia="fi-FI"/>
      </w:rPr>
      <w:drawing>
        <wp:anchor distT="0" distB="0" distL="114300" distR="114300" simplePos="0" relativeHeight="251666432" behindDoc="0" locked="0" layoutInCell="1" allowOverlap="1" wp14:anchorId="1BE013E7" wp14:editId="78488847">
          <wp:simplePos x="0" y="0"/>
          <wp:positionH relativeFrom="column">
            <wp:posOffset>-650240</wp:posOffset>
          </wp:positionH>
          <wp:positionV relativeFrom="paragraph">
            <wp:posOffset>-34018</wp:posOffset>
          </wp:positionV>
          <wp:extent cx="2814320" cy="955040"/>
          <wp:effectExtent l="0" t="0" r="0" b="0"/>
          <wp:wrapSquare wrapText="bothSides"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1BF136" w14:textId="77777777" w:rsidR="003335DF" w:rsidRDefault="003335DF" w:rsidP="003335DF"/>
  <w:p w14:paraId="08AB079A" w14:textId="4E1011FD" w:rsidR="00361FD5" w:rsidRPr="003335DF" w:rsidRDefault="00361FD5" w:rsidP="003335DF">
    <w:pPr>
      <w:ind w:left="6327" w:firstLine="153"/>
      <w:jc w:val="right"/>
      <w:rPr>
        <w:b/>
        <w:bCs/>
      </w:rPr>
    </w:pPr>
    <w:r w:rsidRPr="003335DF">
      <w:rPr>
        <w:b/>
        <w:bCs/>
      </w:rPr>
      <w:t>Nurmijärven kunta, koulutuspalvelut</w:t>
    </w:r>
    <w:r w:rsidR="001C6CA3">
      <w:rPr>
        <w:b/>
        <w:bCs/>
      </w:rPr>
      <w:br/>
      <w:t>2023 alkaen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43435"/>
    <w:multiLevelType w:val="hybridMultilevel"/>
    <w:tmpl w:val="2D1878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794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BFC"/>
    <w:rsid w:val="00017B7C"/>
    <w:rsid w:val="00024773"/>
    <w:rsid w:val="000330CA"/>
    <w:rsid w:val="00041E5F"/>
    <w:rsid w:val="00043E6D"/>
    <w:rsid w:val="00047439"/>
    <w:rsid w:val="0006259A"/>
    <w:rsid w:val="000640CC"/>
    <w:rsid w:val="0006611B"/>
    <w:rsid w:val="00066B8B"/>
    <w:rsid w:val="00067B39"/>
    <w:rsid w:val="00074020"/>
    <w:rsid w:val="000802A3"/>
    <w:rsid w:val="00096CE5"/>
    <w:rsid w:val="000A05D2"/>
    <w:rsid w:val="000C4590"/>
    <w:rsid w:val="000D4127"/>
    <w:rsid w:val="000D5C05"/>
    <w:rsid w:val="00101ADD"/>
    <w:rsid w:val="00104343"/>
    <w:rsid w:val="0010797C"/>
    <w:rsid w:val="00122E54"/>
    <w:rsid w:val="00124CE3"/>
    <w:rsid w:val="0012567D"/>
    <w:rsid w:val="00125A6C"/>
    <w:rsid w:val="00136572"/>
    <w:rsid w:val="00136EB3"/>
    <w:rsid w:val="001433BB"/>
    <w:rsid w:val="001600F3"/>
    <w:rsid w:val="001604DF"/>
    <w:rsid w:val="001620D2"/>
    <w:rsid w:val="001667E7"/>
    <w:rsid w:val="00172A9C"/>
    <w:rsid w:val="00191316"/>
    <w:rsid w:val="001A4EEC"/>
    <w:rsid w:val="001C6CA3"/>
    <w:rsid w:val="001D0363"/>
    <w:rsid w:val="001D4A2E"/>
    <w:rsid w:val="001D782B"/>
    <w:rsid w:val="002120B5"/>
    <w:rsid w:val="00212642"/>
    <w:rsid w:val="002140CE"/>
    <w:rsid w:val="00226ACB"/>
    <w:rsid w:val="00233E28"/>
    <w:rsid w:val="002363D4"/>
    <w:rsid w:val="002475CA"/>
    <w:rsid w:val="002661AB"/>
    <w:rsid w:val="0027757A"/>
    <w:rsid w:val="002829AC"/>
    <w:rsid w:val="0029135C"/>
    <w:rsid w:val="002A03ED"/>
    <w:rsid w:val="002A21F7"/>
    <w:rsid w:val="002A4DC9"/>
    <w:rsid w:val="002B7744"/>
    <w:rsid w:val="002D22B4"/>
    <w:rsid w:val="002D2C42"/>
    <w:rsid w:val="002D2E29"/>
    <w:rsid w:val="00302353"/>
    <w:rsid w:val="00310B45"/>
    <w:rsid w:val="00317E28"/>
    <w:rsid w:val="003221BF"/>
    <w:rsid w:val="003335DF"/>
    <w:rsid w:val="00334F98"/>
    <w:rsid w:val="00341ED9"/>
    <w:rsid w:val="0034532D"/>
    <w:rsid w:val="003477C5"/>
    <w:rsid w:val="00361FD5"/>
    <w:rsid w:val="00374DD0"/>
    <w:rsid w:val="0038233F"/>
    <w:rsid w:val="00383091"/>
    <w:rsid w:val="003C1592"/>
    <w:rsid w:val="003C31BE"/>
    <w:rsid w:val="003D3DFB"/>
    <w:rsid w:val="003F0A62"/>
    <w:rsid w:val="003F4135"/>
    <w:rsid w:val="003F4734"/>
    <w:rsid w:val="003F6AA5"/>
    <w:rsid w:val="0040023A"/>
    <w:rsid w:val="004205DF"/>
    <w:rsid w:val="00444B57"/>
    <w:rsid w:val="00447803"/>
    <w:rsid w:val="00457BC2"/>
    <w:rsid w:val="00461C6E"/>
    <w:rsid w:val="00467A8B"/>
    <w:rsid w:val="00481211"/>
    <w:rsid w:val="00485E1C"/>
    <w:rsid w:val="00490F97"/>
    <w:rsid w:val="004A0488"/>
    <w:rsid w:val="004C65D5"/>
    <w:rsid w:val="004F1F2E"/>
    <w:rsid w:val="00501ED9"/>
    <w:rsid w:val="00504DB8"/>
    <w:rsid w:val="00510587"/>
    <w:rsid w:val="00515D16"/>
    <w:rsid w:val="005174BD"/>
    <w:rsid w:val="00522607"/>
    <w:rsid w:val="0054168C"/>
    <w:rsid w:val="00546317"/>
    <w:rsid w:val="005469D0"/>
    <w:rsid w:val="00553939"/>
    <w:rsid w:val="0055549F"/>
    <w:rsid w:val="00556D86"/>
    <w:rsid w:val="00560ACE"/>
    <w:rsid w:val="00561EBF"/>
    <w:rsid w:val="005670FD"/>
    <w:rsid w:val="0057422B"/>
    <w:rsid w:val="00575BCA"/>
    <w:rsid w:val="0059139D"/>
    <w:rsid w:val="00592437"/>
    <w:rsid w:val="005A1B5B"/>
    <w:rsid w:val="005A53F8"/>
    <w:rsid w:val="005B2E8D"/>
    <w:rsid w:val="005C4BAE"/>
    <w:rsid w:val="005C5969"/>
    <w:rsid w:val="005C6563"/>
    <w:rsid w:val="005E5FFC"/>
    <w:rsid w:val="005F26DD"/>
    <w:rsid w:val="0061019A"/>
    <w:rsid w:val="006219FB"/>
    <w:rsid w:val="00622A86"/>
    <w:rsid w:val="00630A70"/>
    <w:rsid w:val="0063393B"/>
    <w:rsid w:val="00655474"/>
    <w:rsid w:val="00656735"/>
    <w:rsid w:val="00660379"/>
    <w:rsid w:val="00666967"/>
    <w:rsid w:val="006741F2"/>
    <w:rsid w:val="006A2913"/>
    <w:rsid w:val="006A6426"/>
    <w:rsid w:val="006C1849"/>
    <w:rsid w:val="006C2F1E"/>
    <w:rsid w:val="006C5B3D"/>
    <w:rsid w:val="006C626D"/>
    <w:rsid w:val="006E42B0"/>
    <w:rsid w:val="006E51A6"/>
    <w:rsid w:val="006E7858"/>
    <w:rsid w:val="006F0DB6"/>
    <w:rsid w:val="006F3C74"/>
    <w:rsid w:val="006F702E"/>
    <w:rsid w:val="007250EA"/>
    <w:rsid w:val="00747E34"/>
    <w:rsid w:val="00754845"/>
    <w:rsid w:val="007618C3"/>
    <w:rsid w:val="00761F01"/>
    <w:rsid w:val="00763403"/>
    <w:rsid w:val="00782201"/>
    <w:rsid w:val="00787418"/>
    <w:rsid w:val="007D2989"/>
    <w:rsid w:val="007D5459"/>
    <w:rsid w:val="007D5C95"/>
    <w:rsid w:val="007F09C8"/>
    <w:rsid w:val="007F5127"/>
    <w:rsid w:val="00814C72"/>
    <w:rsid w:val="008178DA"/>
    <w:rsid w:val="00830F34"/>
    <w:rsid w:val="00837134"/>
    <w:rsid w:val="00867742"/>
    <w:rsid w:val="00880FAE"/>
    <w:rsid w:val="008944A3"/>
    <w:rsid w:val="00897766"/>
    <w:rsid w:val="008A56F4"/>
    <w:rsid w:val="008B0E9F"/>
    <w:rsid w:val="008C6D06"/>
    <w:rsid w:val="008D357F"/>
    <w:rsid w:val="008E006C"/>
    <w:rsid w:val="00912058"/>
    <w:rsid w:val="0092738D"/>
    <w:rsid w:val="00937367"/>
    <w:rsid w:val="009452D0"/>
    <w:rsid w:val="00964C32"/>
    <w:rsid w:val="00966752"/>
    <w:rsid w:val="009715D7"/>
    <w:rsid w:val="00974ED7"/>
    <w:rsid w:val="00984C82"/>
    <w:rsid w:val="009B03CA"/>
    <w:rsid w:val="009B5BE8"/>
    <w:rsid w:val="009D541E"/>
    <w:rsid w:val="009D6A5C"/>
    <w:rsid w:val="009E6C84"/>
    <w:rsid w:val="00A128C6"/>
    <w:rsid w:val="00A23CE7"/>
    <w:rsid w:val="00A317B5"/>
    <w:rsid w:val="00A365F5"/>
    <w:rsid w:val="00A420F0"/>
    <w:rsid w:val="00A4397B"/>
    <w:rsid w:val="00A44BE9"/>
    <w:rsid w:val="00A50262"/>
    <w:rsid w:val="00A56EF9"/>
    <w:rsid w:val="00A71B84"/>
    <w:rsid w:val="00A7259C"/>
    <w:rsid w:val="00A76A10"/>
    <w:rsid w:val="00A95EC1"/>
    <w:rsid w:val="00AB0E1A"/>
    <w:rsid w:val="00AD4E08"/>
    <w:rsid w:val="00AD64E9"/>
    <w:rsid w:val="00AE3943"/>
    <w:rsid w:val="00AE60C5"/>
    <w:rsid w:val="00AF141B"/>
    <w:rsid w:val="00AF3EC2"/>
    <w:rsid w:val="00B02E72"/>
    <w:rsid w:val="00B11DB3"/>
    <w:rsid w:val="00B212ED"/>
    <w:rsid w:val="00B268E1"/>
    <w:rsid w:val="00B27E4E"/>
    <w:rsid w:val="00B32196"/>
    <w:rsid w:val="00B35982"/>
    <w:rsid w:val="00B47EEB"/>
    <w:rsid w:val="00B47EF2"/>
    <w:rsid w:val="00B53BBB"/>
    <w:rsid w:val="00B55C73"/>
    <w:rsid w:val="00B723D5"/>
    <w:rsid w:val="00B732F7"/>
    <w:rsid w:val="00B75A59"/>
    <w:rsid w:val="00B84CAE"/>
    <w:rsid w:val="00BA5878"/>
    <w:rsid w:val="00BB3328"/>
    <w:rsid w:val="00BD539A"/>
    <w:rsid w:val="00BF1118"/>
    <w:rsid w:val="00BF4255"/>
    <w:rsid w:val="00C077C4"/>
    <w:rsid w:val="00C165BE"/>
    <w:rsid w:val="00C20996"/>
    <w:rsid w:val="00C22F0E"/>
    <w:rsid w:val="00C2337C"/>
    <w:rsid w:val="00C36F9C"/>
    <w:rsid w:val="00C55F07"/>
    <w:rsid w:val="00C570C5"/>
    <w:rsid w:val="00C579E6"/>
    <w:rsid w:val="00C70625"/>
    <w:rsid w:val="00C71504"/>
    <w:rsid w:val="00C72CCE"/>
    <w:rsid w:val="00C84710"/>
    <w:rsid w:val="00C86173"/>
    <w:rsid w:val="00CA4038"/>
    <w:rsid w:val="00CC6E82"/>
    <w:rsid w:val="00CC7264"/>
    <w:rsid w:val="00CD0BB5"/>
    <w:rsid w:val="00CD1FF3"/>
    <w:rsid w:val="00D11E4E"/>
    <w:rsid w:val="00D55568"/>
    <w:rsid w:val="00D60C4D"/>
    <w:rsid w:val="00D628DD"/>
    <w:rsid w:val="00D66E01"/>
    <w:rsid w:val="00D77C31"/>
    <w:rsid w:val="00D835DD"/>
    <w:rsid w:val="00D9221F"/>
    <w:rsid w:val="00D9774C"/>
    <w:rsid w:val="00DA7C6F"/>
    <w:rsid w:val="00DB5EE1"/>
    <w:rsid w:val="00DE38C9"/>
    <w:rsid w:val="00DF15E8"/>
    <w:rsid w:val="00E12BCA"/>
    <w:rsid w:val="00E21AAB"/>
    <w:rsid w:val="00E22D6C"/>
    <w:rsid w:val="00E23C89"/>
    <w:rsid w:val="00E41CF0"/>
    <w:rsid w:val="00E55938"/>
    <w:rsid w:val="00E676D5"/>
    <w:rsid w:val="00E77959"/>
    <w:rsid w:val="00E80B99"/>
    <w:rsid w:val="00E83AC8"/>
    <w:rsid w:val="00E970D3"/>
    <w:rsid w:val="00EA13F1"/>
    <w:rsid w:val="00EA3843"/>
    <w:rsid w:val="00EB3BBB"/>
    <w:rsid w:val="00EF0B4E"/>
    <w:rsid w:val="00EF40F9"/>
    <w:rsid w:val="00F067D7"/>
    <w:rsid w:val="00F30FF1"/>
    <w:rsid w:val="00F33F82"/>
    <w:rsid w:val="00F45C9D"/>
    <w:rsid w:val="00F5068C"/>
    <w:rsid w:val="00F73AFF"/>
    <w:rsid w:val="00F7718C"/>
    <w:rsid w:val="00F87418"/>
    <w:rsid w:val="00F91DC6"/>
    <w:rsid w:val="00F9651A"/>
    <w:rsid w:val="00F96BFC"/>
    <w:rsid w:val="00FA1794"/>
    <w:rsid w:val="00FC5383"/>
    <w:rsid w:val="00FD6F1B"/>
    <w:rsid w:val="00FE7E31"/>
    <w:rsid w:val="00FF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26EEF6B"/>
  <w14:defaultImageDpi w14:val="330"/>
  <w15:docId w15:val="{14E48D55-77F5-4257-BE7C-F99AEF1D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ätekstit"/>
    <w:qFormat/>
    <w:rsid w:val="00A56EF9"/>
    <w:pPr>
      <w:ind w:left="567"/>
    </w:pPr>
    <w:rPr>
      <w:rFonts w:ascii="Calibri" w:hAnsi="Calibri"/>
      <w:szCs w:val="24"/>
      <w:lang w:eastAsia="en-US"/>
    </w:rPr>
  </w:style>
  <w:style w:type="paragraph" w:styleId="Otsikko1">
    <w:name w:val="heading 1"/>
    <w:aliases w:val="Pääotsikko"/>
    <w:basedOn w:val="Normaali"/>
    <w:next w:val="Normaali"/>
    <w:link w:val="Otsikko1Char"/>
    <w:uiPriority w:val="9"/>
    <w:qFormat/>
    <w:rsid w:val="003C31BE"/>
    <w:pPr>
      <w:keepNext/>
      <w:keepLines/>
      <w:spacing w:after="120"/>
      <w:ind w:left="0"/>
      <w:outlineLvl w:val="0"/>
    </w:pPr>
    <w:rPr>
      <w:rFonts w:eastAsiaTheme="majorEastAsia" w:cstheme="majorBidi"/>
      <w:b/>
      <w:bCs/>
      <w:color w:val="000000" w:themeColor="text1"/>
      <w:sz w:val="30"/>
      <w:szCs w:val="32"/>
      <w:lang w:val="en-GB"/>
    </w:rPr>
  </w:style>
  <w:style w:type="paragraph" w:styleId="Otsikko2">
    <w:name w:val="heading 2"/>
    <w:aliases w:val="Väliotsikko"/>
    <w:basedOn w:val="Normaali"/>
    <w:next w:val="Normaali"/>
    <w:link w:val="Otsikko2Char"/>
    <w:autoRedefine/>
    <w:uiPriority w:val="9"/>
    <w:unhideWhenUsed/>
    <w:qFormat/>
    <w:rsid w:val="007250EA"/>
    <w:pPr>
      <w:keepNext/>
      <w:keepLines/>
      <w:spacing w:after="60"/>
      <w:ind w:left="0"/>
      <w:outlineLvl w:val="1"/>
    </w:pPr>
    <w:rPr>
      <w:rFonts w:eastAsiaTheme="majorEastAsia" w:cstheme="majorBidi"/>
      <w:b/>
      <w:bCs/>
      <w:szCs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603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nhideWhenUsed/>
    <w:rsid w:val="00A4397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A4397B"/>
    <w:rPr>
      <w:sz w:val="24"/>
      <w:szCs w:val="24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A4397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4397B"/>
    <w:rPr>
      <w:sz w:val="24"/>
      <w:szCs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4397B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4397B"/>
    <w:rPr>
      <w:rFonts w:ascii="Lucida Grande" w:hAnsi="Lucida Grande" w:cs="Lucida Grande"/>
      <w:sz w:val="18"/>
      <w:szCs w:val="18"/>
      <w:lang w:eastAsia="en-US"/>
    </w:rPr>
  </w:style>
  <w:style w:type="character" w:customStyle="1" w:styleId="Otsikko1Char">
    <w:name w:val="Otsikko 1 Char"/>
    <w:aliases w:val="Pääotsikko Char"/>
    <w:basedOn w:val="Kappaleenoletusfontti"/>
    <w:link w:val="Otsikko1"/>
    <w:uiPriority w:val="9"/>
    <w:rsid w:val="003C31BE"/>
    <w:rPr>
      <w:rFonts w:ascii="Calibri" w:eastAsiaTheme="majorEastAsia" w:hAnsi="Calibri" w:cstheme="majorBidi"/>
      <w:b/>
      <w:bCs/>
      <w:color w:val="000000" w:themeColor="text1"/>
      <w:sz w:val="30"/>
      <w:szCs w:val="32"/>
      <w:lang w:val="en-GB" w:eastAsia="en-US"/>
    </w:rPr>
  </w:style>
  <w:style w:type="character" w:customStyle="1" w:styleId="Otsikko2Char">
    <w:name w:val="Otsikko 2 Char"/>
    <w:aliases w:val="Väliotsikko Char"/>
    <w:basedOn w:val="Kappaleenoletusfontti"/>
    <w:link w:val="Otsikko2"/>
    <w:uiPriority w:val="9"/>
    <w:rsid w:val="007250EA"/>
    <w:rPr>
      <w:rFonts w:ascii="Calibri" w:eastAsiaTheme="majorEastAsia" w:hAnsi="Calibri" w:cstheme="majorBidi"/>
      <w:b/>
      <w:bCs/>
      <w:sz w:val="22"/>
      <w:szCs w:val="22"/>
      <w:lang w:eastAsia="en-US"/>
    </w:rPr>
  </w:style>
  <w:style w:type="paragraph" w:styleId="Eivli">
    <w:name w:val="No Spacing"/>
    <w:aliases w:val="Vastaanottajatiedot"/>
    <w:uiPriority w:val="1"/>
    <w:qFormat/>
    <w:rsid w:val="006741F2"/>
    <w:rPr>
      <w:rFonts w:ascii="Calibri" w:hAnsi="Calibri"/>
      <w:sz w:val="22"/>
      <w:szCs w:val="24"/>
      <w:lang w:eastAsia="en-US"/>
    </w:rPr>
  </w:style>
  <w:style w:type="paragraph" w:styleId="Lainaus">
    <w:name w:val="Quote"/>
    <w:basedOn w:val="Normaali"/>
    <w:next w:val="Normaali"/>
    <w:link w:val="LainausChar"/>
    <w:uiPriority w:val="29"/>
    <w:qFormat/>
    <w:rsid w:val="00043E6D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043E6D"/>
    <w:rPr>
      <w:rFonts w:ascii="Calibri" w:hAnsi="Calibri"/>
      <w:i/>
      <w:iCs/>
      <w:color w:val="000000" w:themeColor="text1"/>
      <w:sz w:val="22"/>
      <w:szCs w:val="24"/>
      <w:lang w:eastAsia="en-US"/>
    </w:rPr>
  </w:style>
  <w:style w:type="paragraph" w:customStyle="1" w:styleId="BasicParagraph">
    <w:name w:val="[Basic Paragraph]"/>
    <w:basedOn w:val="Normaali"/>
    <w:uiPriority w:val="99"/>
    <w:rsid w:val="00047439"/>
    <w:pPr>
      <w:widowControl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MinionPro-Regular" w:hAnsi="MinionPro-Regular" w:cs="MinionPro-Regular"/>
      <w:color w:val="000000"/>
      <w:sz w:val="24"/>
      <w:lang w:val="en-GB" w:eastAsia="ja-JP"/>
    </w:rPr>
  </w:style>
  <w:style w:type="paragraph" w:styleId="Sisllysluettelonotsikko">
    <w:name w:val="TOC Heading"/>
    <w:basedOn w:val="Otsikko1"/>
    <w:next w:val="Normaali"/>
    <w:uiPriority w:val="39"/>
    <w:unhideWhenUsed/>
    <w:rsid w:val="00047439"/>
    <w:pPr>
      <w:spacing w:before="480" w:after="0" w:line="276" w:lineRule="auto"/>
      <w:outlineLvl w:val="9"/>
    </w:pPr>
    <w:rPr>
      <w:rFonts w:asciiTheme="majorHAnsi" w:hAnsiTheme="majorHAnsi"/>
      <w:color w:val="003261" w:themeColor="accent1" w:themeShade="BF"/>
      <w:sz w:val="28"/>
      <w:szCs w:val="28"/>
      <w:lang w:val="fi-FI"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047439"/>
    <w:pPr>
      <w:ind w:left="220"/>
    </w:pPr>
    <w:rPr>
      <w:rFonts w:asciiTheme="minorHAnsi" w:hAnsiTheme="minorHAnsi"/>
      <w:i/>
      <w:szCs w:val="22"/>
    </w:rPr>
  </w:style>
  <w:style w:type="paragraph" w:styleId="Sisluet1">
    <w:name w:val="toc 1"/>
    <w:basedOn w:val="Normaali"/>
    <w:next w:val="Normaali"/>
    <w:autoRedefine/>
    <w:uiPriority w:val="39"/>
    <w:unhideWhenUsed/>
    <w:rsid w:val="00047439"/>
    <w:pPr>
      <w:spacing w:before="120"/>
      <w:ind w:left="0"/>
    </w:pPr>
    <w:rPr>
      <w:rFonts w:asciiTheme="minorHAnsi" w:hAnsiTheme="minorHAnsi"/>
      <w:b/>
      <w:szCs w:val="22"/>
    </w:rPr>
  </w:style>
  <w:style w:type="paragraph" w:styleId="Sisluet3">
    <w:name w:val="toc 3"/>
    <w:basedOn w:val="Normaali"/>
    <w:next w:val="Normaali"/>
    <w:autoRedefine/>
    <w:uiPriority w:val="39"/>
    <w:unhideWhenUsed/>
    <w:rsid w:val="00047439"/>
    <w:pPr>
      <w:ind w:left="440"/>
    </w:pPr>
    <w:rPr>
      <w:rFonts w:asciiTheme="minorHAnsi" w:hAnsiTheme="minorHAnsi"/>
      <w:szCs w:val="22"/>
    </w:r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047439"/>
    <w:pPr>
      <w:ind w:left="660"/>
    </w:pPr>
    <w:rPr>
      <w:rFonts w:asciiTheme="minorHAnsi" w:hAnsiTheme="minorHAnsi"/>
      <w:szCs w:val="20"/>
    </w:r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047439"/>
    <w:pPr>
      <w:ind w:left="880"/>
    </w:pPr>
    <w:rPr>
      <w:rFonts w:asciiTheme="minorHAnsi" w:hAnsiTheme="minorHAnsi"/>
      <w:szCs w:val="20"/>
    </w:r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047439"/>
    <w:pPr>
      <w:ind w:left="1100"/>
    </w:pPr>
    <w:rPr>
      <w:rFonts w:asciiTheme="minorHAnsi" w:hAnsiTheme="minorHAnsi"/>
      <w:szCs w:val="20"/>
    </w:r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047439"/>
    <w:pPr>
      <w:ind w:left="1320"/>
    </w:pPr>
    <w:rPr>
      <w:rFonts w:asciiTheme="minorHAnsi" w:hAnsiTheme="minorHAnsi"/>
      <w:szCs w:val="20"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047439"/>
    <w:pPr>
      <w:ind w:left="1540"/>
    </w:pPr>
    <w:rPr>
      <w:rFonts w:asciiTheme="minorHAnsi" w:hAnsiTheme="minorHAnsi"/>
      <w:szCs w:val="20"/>
    </w:r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047439"/>
    <w:pPr>
      <w:ind w:left="1760"/>
    </w:pPr>
    <w:rPr>
      <w:rFonts w:asciiTheme="minorHAnsi" w:hAnsiTheme="minorHAnsi"/>
      <w:szCs w:val="20"/>
    </w:rPr>
  </w:style>
  <w:style w:type="paragraph" w:customStyle="1" w:styleId="Leipis">
    <w:name w:val="Leipis"/>
    <w:basedOn w:val="Normaali"/>
    <w:uiPriority w:val="99"/>
    <w:rsid w:val="0092738D"/>
    <w:pPr>
      <w:widowControl w:val="0"/>
      <w:autoSpaceDE w:val="0"/>
      <w:autoSpaceDN w:val="0"/>
      <w:adjustRightInd w:val="0"/>
      <w:spacing w:after="113" w:line="240" w:lineRule="atLeast"/>
      <w:ind w:left="0"/>
      <w:textAlignment w:val="center"/>
    </w:pPr>
    <w:rPr>
      <w:rFonts w:ascii="OpenSans" w:hAnsi="OpenSans" w:cs="OpenSans"/>
      <w:color w:val="000000"/>
      <w:sz w:val="17"/>
      <w:szCs w:val="17"/>
      <w:lang w:eastAsia="ja-JP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6037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styleId="Hyperlinkki">
    <w:name w:val="Hyperlink"/>
    <w:basedOn w:val="Kappaleenoletusfontti"/>
    <w:uiPriority w:val="99"/>
    <w:unhideWhenUsed/>
    <w:rsid w:val="00B268E1"/>
    <w:rPr>
      <w:color w:val="8A518C" w:themeColor="hyperlink"/>
      <w:u w:val="single"/>
    </w:rPr>
  </w:style>
  <w:style w:type="paragraph" w:styleId="Luettelokappale">
    <w:name w:val="List Paragraph"/>
    <w:basedOn w:val="Normaali"/>
    <w:uiPriority w:val="34"/>
    <w:rsid w:val="009D6A5C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971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7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urmijarvi.fi/kuntalaisen-palvelut/lasten-nuorten-ja-perheiden-palvelut/opetus-ja-koulutus/perusopetus/koulun-arki/retket-ja-leirikoulut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ina.pirnes\Downloads\NUR_lomakepohja_tekstilla_A4%20(1).dotx" TargetMode="External"/></Relationships>
</file>

<file path=word/theme/theme1.xml><?xml version="1.0" encoding="utf-8"?>
<a:theme xmlns:a="http://schemas.openxmlformats.org/drawingml/2006/main" name="Nurmijarvi">
  <a:themeElements>
    <a:clrScheme name="Mukautettu 1">
      <a:dk1>
        <a:sysClr val="windowText" lastClr="000000"/>
      </a:dk1>
      <a:lt1>
        <a:sysClr val="window" lastClr="FFFFFF"/>
      </a:lt1>
      <a:dk2>
        <a:srgbClr val="004382"/>
      </a:dk2>
      <a:lt2>
        <a:srgbClr val="FFFFFE"/>
      </a:lt2>
      <a:accent1>
        <a:srgbClr val="004382"/>
      </a:accent1>
      <a:accent2>
        <a:srgbClr val="499FCD"/>
      </a:accent2>
      <a:accent3>
        <a:srgbClr val="EB992A"/>
      </a:accent3>
      <a:accent4>
        <a:srgbClr val="1B9A38"/>
      </a:accent4>
      <a:accent5>
        <a:srgbClr val="D63D24"/>
      </a:accent5>
      <a:accent6>
        <a:srgbClr val="9CC52D"/>
      </a:accent6>
      <a:hlink>
        <a:srgbClr val="8A518C"/>
      </a:hlink>
      <a:folHlink>
        <a:srgbClr val="917DA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E87592134754EB9A84364C061302A" ma:contentTypeVersion="15" ma:contentTypeDescription="Create a new document." ma:contentTypeScope="" ma:versionID="e57b08434dc29030f16021b816b70043">
  <xsd:schema xmlns:xsd="http://www.w3.org/2001/XMLSchema" xmlns:xs="http://www.w3.org/2001/XMLSchema" xmlns:p="http://schemas.microsoft.com/office/2006/metadata/properties" xmlns:ns2="75acd246-a9cf-4cc0-a703-f9742e412754" xmlns:ns3="3ec24a68-924b-40f0-999f-cebe9b70a9e5" targetNamespace="http://schemas.microsoft.com/office/2006/metadata/properties" ma:root="true" ma:fieldsID="36673fc20fcd331e7b70eaa3dee9abc4" ns2:_="" ns3:_="">
    <xsd:import namespace="75acd246-a9cf-4cc0-a703-f9742e412754"/>
    <xsd:import namespace="3ec24a68-924b-40f0-999f-cebe9b70a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cd246-a9cf-4cc0-a703-f9742e4127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0ec656-fb78-485f-bf30-5963d8e1be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24a68-924b-40f0-999f-cebe9b70a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d1b4fe-4877-4fc8-af26-5ae24ba398db}" ma:internalName="TaxCatchAll" ma:showField="CatchAllData" ma:web="3ec24a68-924b-40f0-999f-cebe9b70a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c24a68-924b-40f0-999f-cebe9b70a9e5" xsi:nil="true"/>
    <lcf76f155ced4ddcb4097134ff3c332f xmlns="75acd246-a9cf-4cc0-a703-f9742e4127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83EA77-088D-4FA3-9FA6-7DDD9CD8C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cd246-a9cf-4cc0-a703-f9742e412754"/>
    <ds:schemaRef ds:uri="3ec24a68-924b-40f0-999f-cebe9b70a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C95FE9-CE3E-4CDE-903E-1615314CC9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575005-4C62-41A3-A397-E246D4D38C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0DFD60-D787-454E-9109-D93F84D9F90F}">
  <ds:schemaRefs>
    <ds:schemaRef ds:uri="http://schemas.microsoft.com/office/2006/metadata/properties"/>
    <ds:schemaRef ds:uri="http://schemas.microsoft.com/office/infopath/2007/PartnerControls"/>
    <ds:schemaRef ds:uri="3ec24a68-924b-40f0-999f-cebe9b70a9e5"/>
    <ds:schemaRef ds:uri="75acd246-a9cf-4cc0-a703-f9742e4127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NUR_lomakepohja_tekstilla_A4 (1)</Template>
  <TotalTime>86</TotalTime>
  <Pages>1</Pages>
  <Words>424</Words>
  <Characters>3436</Characters>
  <Application>Microsoft Office Word</Application>
  <DocSecurity>0</DocSecurity>
  <Lines>28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Piietwaak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Kristiina Pirnes</dc:creator>
  <cp:keywords/>
  <dc:description/>
  <cp:lastModifiedBy>Kristiina Pirnes</cp:lastModifiedBy>
  <cp:revision>119</cp:revision>
  <dcterms:created xsi:type="dcterms:W3CDTF">2023-01-23T12:05:00Z</dcterms:created>
  <dcterms:modified xsi:type="dcterms:W3CDTF">2023-01-23T13:32:00Z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0x010100D21E87592134754EB9A84364C061302A</vt:lpwstr>
  </property>
  <property fmtid="{D5CDD505-2E9C-101B-9397-08002B2CF9AE}" pid="3" name="MediaServiceImageTags">
    <vt:lpwstr/>
  </property>
</Properties>
</file>