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5D329" w14:textId="77777777" w:rsidR="009D6A5C" w:rsidRPr="00984C82" w:rsidRDefault="009D6A5C" w:rsidP="009D6A5C">
      <w:pPr>
        <w:pStyle w:val="Otsikko1"/>
        <w:rPr>
          <w:noProof/>
          <w:sz w:val="28"/>
          <w:szCs w:val="28"/>
          <w:lang w:eastAsia="fi-FI"/>
        </w:rPr>
      </w:pPr>
      <w:r w:rsidRPr="00984C82">
        <w:rPr>
          <w:noProof/>
          <w:sz w:val="28"/>
          <w:szCs w:val="28"/>
          <w:lang w:eastAsia="fi-FI"/>
        </w:rPr>
        <w:t>LEIRIKOULUSOPIMUS</w:t>
      </w:r>
    </w:p>
    <w:p w14:paraId="4E02CB0C" w14:textId="77777777" w:rsidR="009D6A5C" w:rsidRPr="009D6A5C" w:rsidRDefault="009D6A5C" w:rsidP="009D6A5C">
      <w:pPr>
        <w:ind w:left="0"/>
        <w:rPr>
          <w:noProof/>
          <w:sz w:val="20"/>
          <w:szCs w:val="20"/>
          <w:lang w:eastAsia="fi-FI"/>
        </w:rPr>
      </w:pPr>
      <w:r w:rsidRPr="009D6A5C">
        <w:rPr>
          <w:noProof/>
          <w:sz w:val="20"/>
          <w:szCs w:val="20"/>
          <w:lang w:eastAsia="fi-FI"/>
        </w:rPr>
        <w:t>Leirikouluun liittyviä periaatteita:</w:t>
      </w:r>
    </w:p>
    <w:p w14:paraId="057D3246" w14:textId="3638C5B7" w:rsidR="009D6A5C" w:rsidRDefault="009D6A5C" w:rsidP="009D6A5C">
      <w:pPr>
        <w:pStyle w:val="Luettelokappale"/>
        <w:numPr>
          <w:ilvl w:val="0"/>
          <w:numId w:val="1"/>
        </w:numPr>
        <w:rPr>
          <w:noProof/>
          <w:sz w:val="20"/>
          <w:szCs w:val="20"/>
          <w:lang w:eastAsia="fi-FI"/>
        </w:rPr>
      </w:pPr>
      <w:r w:rsidRPr="009D6A5C">
        <w:rPr>
          <w:noProof/>
          <w:sz w:val="20"/>
          <w:szCs w:val="20"/>
          <w:lang w:eastAsia="fi-FI"/>
        </w:rPr>
        <w:t>Leirikoulu on koulua</w:t>
      </w:r>
      <w:r w:rsidR="00622A86">
        <w:rPr>
          <w:noProof/>
          <w:sz w:val="20"/>
          <w:szCs w:val="20"/>
          <w:lang w:eastAsia="fi-FI"/>
        </w:rPr>
        <w:t xml:space="preserve">, joka </w:t>
      </w:r>
      <w:r w:rsidRPr="009D6A5C">
        <w:rPr>
          <w:noProof/>
          <w:sz w:val="20"/>
          <w:szCs w:val="20"/>
          <w:lang w:eastAsia="fi-FI"/>
        </w:rPr>
        <w:t>toteutetaan normaalista koulutyöstä poiketen koulun ulkopuolella.</w:t>
      </w:r>
    </w:p>
    <w:p w14:paraId="77665C8D" w14:textId="077F51BF" w:rsidR="00A7259C" w:rsidRDefault="009D6A5C" w:rsidP="009D6A5C">
      <w:pPr>
        <w:pStyle w:val="Luettelokappale"/>
        <w:numPr>
          <w:ilvl w:val="0"/>
          <w:numId w:val="1"/>
        </w:numPr>
        <w:rPr>
          <w:noProof/>
          <w:sz w:val="20"/>
          <w:szCs w:val="20"/>
          <w:lang w:eastAsia="fi-FI"/>
        </w:rPr>
      </w:pPr>
      <w:r w:rsidRPr="009D6A5C">
        <w:rPr>
          <w:noProof/>
          <w:sz w:val="20"/>
          <w:szCs w:val="20"/>
          <w:lang w:eastAsia="fi-FI"/>
        </w:rPr>
        <w:t xml:space="preserve">Leirikoulu </w:t>
      </w:r>
      <w:r w:rsidR="00A7259C">
        <w:rPr>
          <w:noProof/>
          <w:sz w:val="20"/>
          <w:szCs w:val="20"/>
          <w:lang w:eastAsia="fi-FI"/>
        </w:rPr>
        <w:t xml:space="preserve">toteutetaan </w:t>
      </w:r>
      <w:r w:rsidR="00A23CE7">
        <w:rPr>
          <w:noProof/>
          <w:sz w:val="20"/>
          <w:szCs w:val="20"/>
          <w:lang w:eastAsia="fi-FI"/>
        </w:rPr>
        <w:t>opetussuunnitelma</w:t>
      </w:r>
      <w:r w:rsidR="00A7259C">
        <w:rPr>
          <w:noProof/>
          <w:sz w:val="20"/>
          <w:szCs w:val="20"/>
          <w:lang w:eastAsia="fi-FI"/>
        </w:rPr>
        <w:t>n tavoitteiden ja periaatteiden mukaisesti.</w:t>
      </w:r>
    </w:p>
    <w:p w14:paraId="2BC7464A" w14:textId="5D687216" w:rsidR="009D6A5C" w:rsidRPr="00A7259C" w:rsidRDefault="00A7259C" w:rsidP="009D6A5C">
      <w:pPr>
        <w:pStyle w:val="Luettelokappale"/>
        <w:numPr>
          <w:ilvl w:val="0"/>
          <w:numId w:val="1"/>
        </w:numPr>
        <w:rPr>
          <w:noProof/>
          <w:sz w:val="20"/>
          <w:szCs w:val="20"/>
          <w:lang w:eastAsia="fi-FI"/>
        </w:rPr>
      </w:pPr>
      <w:r w:rsidRPr="00A7259C">
        <w:rPr>
          <w:noProof/>
          <w:sz w:val="20"/>
          <w:szCs w:val="20"/>
          <w:lang w:eastAsia="fi-FI"/>
        </w:rPr>
        <w:t xml:space="preserve">Leirikoulu </w:t>
      </w:r>
      <w:r>
        <w:rPr>
          <w:noProof/>
          <w:sz w:val="20"/>
          <w:szCs w:val="20"/>
          <w:lang w:eastAsia="fi-FI"/>
        </w:rPr>
        <w:t xml:space="preserve">on koulun toimintaa ja se </w:t>
      </w:r>
      <w:r w:rsidRPr="00A7259C">
        <w:rPr>
          <w:noProof/>
          <w:sz w:val="20"/>
          <w:szCs w:val="20"/>
          <w:lang w:eastAsia="fi-FI"/>
        </w:rPr>
        <w:t>k</w:t>
      </w:r>
      <w:r w:rsidR="00A44BE9" w:rsidRPr="00A7259C">
        <w:rPr>
          <w:noProof/>
          <w:sz w:val="20"/>
          <w:szCs w:val="20"/>
          <w:lang w:eastAsia="fi-FI"/>
        </w:rPr>
        <w:t>irjataa</w:t>
      </w:r>
      <w:r>
        <w:rPr>
          <w:noProof/>
          <w:sz w:val="20"/>
          <w:szCs w:val="20"/>
          <w:lang w:eastAsia="fi-FI"/>
        </w:rPr>
        <w:t xml:space="preserve">n </w:t>
      </w:r>
      <w:r w:rsidR="009D6A5C" w:rsidRPr="00A7259C">
        <w:rPr>
          <w:noProof/>
          <w:sz w:val="20"/>
          <w:szCs w:val="20"/>
          <w:lang w:eastAsia="fi-FI"/>
        </w:rPr>
        <w:t xml:space="preserve"> koulun lukuvuosisuunnitelmaan. </w:t>
      </w:r>
    </w:p>
    <w:p w14:paraId="0A89D525" w14:textId="77777777" w:rsidR="005C5969" w:rsidRDefault="00136EB3" w:rsidP="005C5969">
      <w:pPr>
        <w:pStyle w:val="Luettelokappale"/>
        <w:numPr>
          <w:ilvl w:val="0"/>
          <w:numId w:val="1"/>
        </w:numPr>
        <w:rPr>
          <w:noProof/>
          <w:sz w:val="20"/>
          <w:szCs w:val="20"/>
          <w:lang w:eastAsia="fi-FI"/>
        </w:rPr>
      </w:pPr>
      <w:r>
        <w:rPr>
          <w:noProof/>
          <w:sz w:val="20"/>
          <w:szCs w:val="20"/>
          <w:lang w:eastAsia="fi-FI"/>
        </w:rPr>
        <w:t>Leirikoulussa noudatetaan koulun järjestyssääntöjä</w:t>
      </w:r>
      <w:r w:rsidR="00341ED9">
        <w:rPr>
          <w:noProof/>
          <w:sz w:val="20"/>
          <w:szCs w:val="20"/>
          <w:lang w:eastAsia="fi-FI"/>
        </w:rPr>
        <w:t xml:space="preserve"> </w:t>
      </w:r>
      <w:r w:rsidR="00984C82">
        <w:rPr>
          <w:noProof/>
          <w:sz w:val="20"/>
          <w:szCs w:val="20"/>
          <w:lang w:eastAsia="fi-FI"/>
        </w:rPr>
        <w:t>sekä</w:t>
      </w:r>
      <w:r w:rsidR="00341ED9">
        <w:rPr>
          <w:noProof/>
          <w:sz w:val="20"/>
          <w:szCs w:val="20"/>
          <w:lang w:eastAsia="fi-FI"/>
        </w:rPr>
        <w:t xml:space="preserve"> opettajien </w:t>
      </w:r>
      <w:r w:rsidR="00984C82">
        <w:rPr>
          <w:noProof/>
          <w:sz w:val="20"/>
          <w:szCs w:val="20"/>
          <w:lang w:eastAsia="fi-FI"/>
        </w:rPr>
        <w:t xml:space="preserve">ja valvojien </w:t>
      </w:r>
      <w:r w:rsidR="00341ED9">
        <w:rPr>
          <w:noProof/>
          <w:sz w:val="20"/>
          <w:szCs w:val="20"/>
          <w:lang w:eastAsia="fi-FI"/>
        </w:rPr>
        <w:t>antamia ohjeita.</w:t>
      </w:r>
    </w:p>
    <w:p w14:paraId="31A7E70E" w14:textId="7D7F69F7" w:rsidR="005C5969" w:rsidRDefault="009D6A5C" w:rsidP="005C5969">
      <w:pPr>
        <w:pStyle w:val="Luettelokappale"/>
        <w:numPr>
          <w:ilvl w:val="0"/>
          <w:numId w:val="1"/>
        </w:numPr>
        <w:rPr>
          <w:noProof/>
          <w:sz w:val="20"/>
          <w:szCs w:val="20"/>
          <w:lang w:eastAsia="fi-FI"/>
        </w:rPr>
      </w:pPr>
      <w:r w:rsidRPr="005C5969">
        <w:rPr>
          <w:noProof/>
          <w:sz w:val="20"/>
          <w:szCs w:val="20"/>
          <w:lang w:eastAsia="fi-FI"/>
        </w:rPr>
        <w:t xml:space="preserve">Alkoholin, </w:t>
      </w:r>
      <w:r w:rsidR="00233E28" w:rsidRPr="005C5969">
        <w:rPr>
          <w:noProof/>
          <w:sz w:val="20"/>
          <w:szCs w:val="20"/>
          <w:lang w:eastAsia="fi-FI"/>
        </w:rPr>
        <w:t xml:space="preserve">tupakkatuotteiden sekä </w:t>
      </w:r>
      <w:r w:rsidRPr="005C5969">
        <w:rPr>
          <w:noProof/>
          <w:sz w:val="20"/>
          <w:szCs w:val="20"/>
          <w:lang w:eastAsia="fi-FI"/>
        </w:rPr>
        <w:t xml:space="preserve">huumaavien aineiden käyttö ja hallussapito </w:t>
      </w:r>
      <w:r w:rsidR="008B0E9F" w:rsidRPr="005C5969">
        <w:rPr>
          <w:noProof/>
          <w:sz w:val="20"/>
          <w:szCs w:val="20"/>
          <w:lang w:eastAsia="fi-FI"/>
        </w:rPr>
        <w:t>ovat</w:t>
      </w:r>
      <w:r w:rsidR="00A317B5" w:rsidRPr="005C5969">
        <w:rPr>
          <w:noProof/>
          <w:sz w:val="20"/>
          <w:szCs w:val="20"/>
          <w:lang w:eastAsia="fi-FI"/>
        </w:rPr>
        <w:t xml:space="preserve"> leirikouluissa</w:t>
      </w:r>
      <w:r w:rsidRPr="005C5969">
        <w:rPr>
          <w:noProof/>
          <w:sz w:val="20"/>
          <w:szCs w:val="20"/>
          <w:lang w:eastAsia="fi-FI"/>
        </w:rPr>
        <w:t xml:space="preserve"> kielletty</w:t>
      </w:r>
      <w:r w:rsidR="002475CA" w:rsidRPr="005C5969">
        <w:rPr>
          <w:noProof/>
          <w:sz w:val="20"/>
          <w:szCs w:val="20"/>
          <w:lang w:eastAsia="fi-FI"/>
        </w:rPr>
        <w:t>jä</w:t>
      </w:r>
      <w:r w:rsidRPr="005C5969">
        <w:rPr>
          <w:noProof/>
          <w:sz w:val="20"/>
          <w:szCs w:val="20"/>
          <w:lang w:eastAsia="fi-FI"/>
        </w:rPr>
        <w:t>.</w:t>
      </w:r>
    </w:p>
    <w:p w14:paraId="191DCEE9" w14:textId="18167C36" w:rsidR="002475CA" w:rsidRPr="005C5969" w:rsidRDefault="009D6A5C" w:rsidP="005C5969">
      <w:pPr>
        <w:pStyle w:val="Luettelokappale"/>
        <w:numPr>
          <w:ilvl w:val="0"/>
          <w:numId w:val="1"/>
        </w:numPr>
        <w:rPr>
          <w:noProof/>
          <w:sz w:val="20"/>
          <w:szCs w:val="20"/>
          <w:lang w:eastAsia="fi-FI"/>
        </w:rPr>
      </w:pPr>
      <w:r w:rsidRPr="005C5969">
        <w:rPr>
          <w:noProof/>
          <w:sz w:val="20"/>
          <w:szCs w:val="20"/>
          <w:lang w:eastAsia="fi-FI"/>
        </w:rPr>
        <w:t xml:space="preserve">Majoitustiloista ei saa poistua ilman lupaa eikä majoitustiloihin saa </w:t>
      </w:r>
      <w:r w:rsidR="002475CA" w:rsidRPr="005C5969">
        <w:rPr>
          <w:noProof/>
          <w:sz w:val="20"/>
          <w:szCs w:val="20"/>
          <w:lang w:eastAsia="fi-FI"/>
        </w:rPr>
        <w:t>tuoda</w:t>
      </w:r>
      <w:r w:rsidRPr="005C5969">
        <w:rPr>
          <w:noProof/>
          <w:sz w:val="20"/>
          <w:szCs w:val="20"/>
          <w:lang w:eastAsia="fi-FI"/>
        </w:rPr>
        <w:t xml:space="preserve"> vieraita.</w:t>
      </w:r>
    </w:p>
    <w:p w14:paraId="792BF0F9" w14:textId="77777777" w:rsidR="002475CA" w:rsidRDefault="002475CA" w:rsidP="009D6A5C">
      <w:pPr>
        <w:ind w:left="0"/>
        <w:rPr>
          <w:noProof/>
          <w:sz w:val="20"/>
          <w:szCs w:val="20"/>
          <w:lang w:eastAsia="fi-FI"/>
        </w:rPr>
      </w:pPr>
    </w:p>
    <w:p w14:paraId="009EA6FB" w14:textId="3B328FF7" w:rsidR="009D6A5C" w:rsidRPr="009D6A5C" w:rsidRDefault="009D6A5C" w:rsidP="009D6A5C">
      <w:pPr>
        <w:ind w:left="0"/>
        <w:rPr>
          <w:noProof/>
          <w:sz w:val="20"/>
          <w:szCs w:val="20"/>
          <w:lang w:eastAsia="fi-FI"/>
        </w:rPr>
      </w:pPr>
      <w:r w:rsidRPr="009D6A5C">
        <w:rPr>
          <w:noProof/>
          <w:sz w:val="20"/>
          <w:szCs w:val="20"/>
          <w:lang w:eastAsia="fi-FI"/>
        </w:rPr>
        <w:t>Mukana olevat opettajat ovat leirikoulussa</w:t>
      </w:r>
      <w:r w:rsidR="009452D0">
        <w:rPr>
          <w:noProof/>
          <w:sz w:val="20"/>
          <w:szCs w:val="20"/>
          <w:lang w:eastAsia="fi-FI"/>
        </w:rPr>
        <w:t xml:space="preserve"> virantoimituksessa </w:t>
      </w:r>
      <w:r w:rsidRPr="009D6A5C">
        <w:rPr>
          <w:noProof/>
          <w:sz w:val="20"/>
          <w:szCs w:val="20"/>
          <w:lang w:eastAsia="fi-FI"/>
        </w:rPr>
        <w:t xml:space="preserve">kaikkine oikeuksineen ja velvollisuuksineen. Heillä on oikeudet ryhtyä toimenpiteisiin turvallisen opiskeluympäristön </w:t>
      </w:r>
      <w:r w:rsidR="009E6C84">
        <w:rPr>
          <w:noProof/>
          <w:sz w:val="20"/>
          <w:szCs w:val="20"/>
          <w:lang w:eastAsia="fi-FI"/>
        </w:rPr>
        <w:t xml:space="preserve">varmistamiseksi </w:t>
      </w:r>
      <w:r w:rsidRPr="009D6A5C">
        <w:rPr>
          <w:noProof/>
          <w:sz w:val="20"/>
          <w:szCs w:val="20"/>
          <w:lang w:eastAsia="fi-FI"/>
        </w:rPr>
        <w:t>ja oppilaiden ojentamiseksi.</w:t>
      </w:r>
      <w:r w:rsidR="00BD539A">
        <w:rPr>
          <w:noProof/>
          <w:sz w:val="20"/>
          <w:szCs w:val="20"/>
          <w:lang w:eastAsia="fi-FI"/>
        </w:rPr>
        <w:t xml:space="preserve"> </w:t>
      </w:r>
      <w:r w:rsidRPr="009D6A5C">
        <w:rPr>
          <w:noProof/>
          <w:sz w:val="20"/>
          <w:szCs w:val="20"/>
          <w:lang w:eastAsia="fi-FI"/>
        </w:rPr>
        <w:t xml:space="preserve">Oppilaat ovat velvollisia noudattamaan kaikkia opettajien antamia ohjeita koko leirikoulun ajan, vuorokauden ympäri. </w:t>
      </w:r>
    </w:p>
    <w:p w14:paraId="23F69238" w14:textId="77777777" w:rsidR="00966752" w:rsidRDefault="00966752" w:rsidP="009D6A5C">
      <w:pPr>
        <w:ind w:left="0"/>
        <w:rPr>
          <w:noProof/>
          <w:sz w:val="20"/>
          <w:szCs w:val="20"/>
          <w:lang w:eastAsia="fi-FI"/>
        </w:rPr>
      </w:pPr>
    </w:p>
    <w:p w14:paraId="2756CFB0" w14:textId="77777777" w:rsidR="000C4590" w:rsidRDefault="009D6A5C" w:rsidP="009D6A5C">
      <w:pPr>
        <w:ind w:left="0"/>
        <w:rPr>
          <w:noProof/>
          <w:sz w:val="20"/>
          <w:szCs w:val="20"/>
          <w:lang w:eastAsia="fi-FI"/>
        </w:rPr>
      </w:pPr>
      <w:r w:rsidRPr="009D6A5C">
        <w:rPr>
          <w:noProof/>
          <w:sz w:val="20"/>
          <w:szCs w:val="20"/>
          <w:lang w:eastAsia="fi-FI"/>
        </w:rPr>
        <w:t>Leirikoulussa mukana olevat vanhemmat</w:t>
      </w:r>
      <w:r w:rsidR="009E6C84">
        <w:rPr>
          <w:noProof/>
          <w:sz w:val="20"/>
          <w:szCs w:val="20"/>
          <w:lang w:eastAsia="fi-FI"/>
        </w:rPr>
        <w:t xml:space="preserve"> toimivat leirikoulun valvojina ja </w:t>
      </w:r>
      <w:r w:rsidR="00B11DB3">
        <w:rPr>
          <w:noProof/>
          <w:sz w:val="20"/>
          <w:szCs w:val="20"/>
          <w:lang w:eastAsia="fi-FI"/>
        </w:rPr>
        <w:t xml:space="preserve">avustavat sekä seuraavat </w:t>
      </w:r>
      <w:r w:rsidRPr="009D6A5C">
        <w:rPr>
          <w:noProof/>
          <w:sz w:val="20"/>
          <w:szCs w:val="20"/>
          <w:lang w:eastAsia="fi-FI"/>
        </w:rPr>
        <w:t xml:space="preserve">leirikoulua, </w:t>
      </w:r>
      <w:r w:rsidR="00B11DB3">
        <w:rPr>
          <w:noProof/>
          <w:sz w:val="20"/>
          <w:szCs w:val="20"/>
          <w:lang w:eastAsia="fi-FI"/>
        </w:rPr>
        <w:t>e</w:t>
      </w:r>
      <w:r w:rsidRPr="009D6A5C">
        <w:rPr>
          <w:noProof/>
          <w:sz w:val="20"/>
          <w:szCs w:val="20"/>
          <w:lang w:eastAsia="fi-FI"/>
        </w:rPr>
        <w:t>simerkiksi ryhmänjohtajina ja majoitustilojen valv</w:t>
      </w:r>
      <w:r w:rsidR="00B11DB3">
        <w:rPr>
          <w:noProof/>
          <w:sz w:val="20"/>
          <w:szCs w:val="20"/>
          <w:lang w:eastAsia="fi-FI"/>
        </w:rPr>
        <w:t>o</w:t>
      </w:r>
      <w:r w:rsidRPr="009D6A5C">
        <w:rPr>
          <w:noProof/>
          <w:sz w:val="20"/>
          <w:szCs w:val="20"/>
          <w:lang w:eastAsia="fi-FI"/>
        </w:rPr>
        <w:t>ntatehtävissä. Heillä ei ole opettajalle kuuluvia oikeuksia, vaan heidän on ongelmatapauksissa pyydettävä mukana olevi</w:t>
      </w:r>
      <w:r w:rsidR="00966752">
        <w:rPr>
          <w:noProof/>
          <w:sz w:val="20"/>
          <w:szCs w:val="20"/>
          <w:lang w:eastAsia="fi-FI"/>
        </w:rPr>
        <w:t xml:space="preserve">lta opettajilta </w:t>
      </w:r>
      <w:r w:rsidRPr="009D6A5C">
        <w:rPr>
          <w:noProof/>
          <w:sz w:val="20"/>
          <w:szCs w:val="20"/>
          <w:lang w:eastAsia="fi-FI"/>
        </w:rPr>
        <w:t xml:space="preserve">ohjeita ja apua. </w:t>
      </w:r>
    </w:p>
    <w:p w14:paraId="336EFBE6" w14:textId="77777777" w:rsidR="000C4590" w:rsidRDefault="000C4590" w:rsidP="009D6A5C">
      <w:pPr>
        <w:ind w:left="0"/>
        <w:rPr>
          <w:noProof/>
          <w:sz w:val="20"/>
          <w:szCs w:val="20"/>
          <w:lang w:eastAsia="fi-FI"/>
        </w:rPr>
      </w:pPr>
    </w:p>
    <w:p w14:paraId="6C8DDE01" w14:textId="32C2300F" w:rsidR="009D6A5C" w:rsidRDefault="000C4590" w:rsidP="009D6A5C">
      <w:pPr>
        <w:ind w:left="0"/>
        <w:rPr>
          <w:noProof/>
          <w:sz w:val="20"/>
          <w:szCs w:val="20"/>
          <w:lang w:eastAsia="fi-FI"/>
        </w:rPr>
      </w:pPr>
      <w:r>
        <w:rPr>
          <w:noProof/>
          <w:sz w:val="20"/>
          <w:szCs w:val="20"/>
          <w:lang w:eastAsia="fi-FI"/>
        </w:rPr>
        <w:t>L</w:t>
      </w:r>
      <w:r w:rsidR="009D6A5C" w:rsidRPr="009D6A5C">
        <w:rPr>
          <w:noProof/>
          <w:sz w:val="20"/>
          <w:szCs w:val="20"/>
          <w:lang w:eastAsia="fi-FI"/>
        </w:rPr>
        <w:t xml:space="preserve">eirikoulu toteutetaan leirikoulusuunnitelman </w:t>
      </w:r>
      <w:r>
        <w:rPr>
          <w:noProof/>
          <w:sz w:val="20"/>
          <w:szCs w:val="20"/>
          <w:lang w:eastAsia="fi-FI"/>
        </w:rPr>
        <w:t xml:space="preserve">mukaisesti </w:t>
      </w:r>
      <w:r w:rsidR="009D6A5C" w:rsidRPr="009D6A5C">
        <w:rPr>
          <w:noProof/>
          <w:sz w:val="20"/>
          <w:szCs w:val="20"/>
          <w:lang w:eastAsia="fi-FI"/>
        </w:rPr>
        <w:t xml:space="preserve">ja </w:t>
      </w:r>
      <w:r w:rsidR="00191316">
        <w:rPr>
          <w:noProof/>
          <w:sz w:val="20"/>
          <w:szCs w:val="20"/>
          <w:lang w:eastAsia="fi-FI"/>
        </w:rPr>
        <w:t>vastuu</w:t>
      </w:r>
      <w:r w:rsidR="009D6A5C" w:rsidRPr="009D6A5C">
        <w:rPr>
          <w:noProof/>
          <w:sz w:val="20"/>
          <w:szCs w:val="20"/>
          <w:lang w:eastAsia="fi-FI"/>
        </w:rPr>
        <w:t>opettajan päättämällä tavalla.</w:t>
      </w:r>
      <w:r>
        <w:rPr>
          <w:noProof/>
          <w:sz w:val="20"/>
          <w:szCs w:val="20"/>
          <w:lang w:eastAsia="fi-FI"/>
        </w:rPr>
        <w:t xml:space="preserve"> </w:t>
      </w:r>
      <w:r w:rsidRPr="009D6A5C">
        <w:rPr>
          <w:noProof/>
          <w:sz w:val="20"/>
          <w:szCs w:val="20"/>
          <w:lang w:eastAsia="fi-FI"/>
        </w:rPr>
        <w:t xml:space="preserve">Vanhemmilla ei ole oikeutta järjestää leirikoulun aikana lapsilleen </w:t>
      </w:r>
      <w:r>
        <w:rPr>
          <w:noProof/>
          <w:sz w:val="20"/>
          <w:szCs w:val="20"/>
          <w:lang w:eastAsia="fi-FI"/>
        </w:rPr>
        <w:t xml:space="preserve">muuta </w:t>
      </w:r>
      <w:r w:rsidRPr="009D6A5C">
        <w:rPr>
          <w:noProof/>
          <w:sz w:val="20"/>
          <w:szCs w:val="20"/>
          <w:lang w:eastAsia="fi-FI"/>
        </w:rPr>
        <w:t>ohjelmaa</w:t>
      </w:r>
      <w:r w:rsidR="00041E5F">
        <w:rPr>
          <w:noProof/>
          <w:sz w:val="20"/>
          <w:szCs w:val="20"/>
          <w:lang w:eastAsia="fi-FI"/>
        </w:rPr>
        <w:t>.</w:t>
      </w:r>
    </w:p>
    <w:p w14:paraId="63ED4049" w14:textId="77777777" w:rsidR="00041E5F" w:rsidRDefault="00041E5F" w:rsidP="009D6A5C">
      <w:pPr>
        <w:ind w:left="0"/>
        <w:rPr>
          <w:noProof/>
          <w:sz w:val="20"/>
          <w:szCs w:val="20"/>
          <w:lang w:eastAsia="fi-FI"/>
        </w:rPr>
      </w:pPr>
    </w:p>
    <w:p w14:paraId="1F8DDEF1" w14:textId="77777777" w:rsidR="00041E5F" w:rsidRPr="00041E5F" w:rsidRDefault="009D6A5C" w:rsidP="009D6A5C">
      <w:pPr>
        <w:ind w:left="0"/>
        <w:rPr>
          <w:b/>
          <w:bCs/>
          <w:i/>
          <w:iCs/>
          <w:noProof/>
          <w:sz w:val="20"/>
          <w:szCs w:val="20"/>
          <w:lang w:eastAsia="fi-FI"/>
        </w:rPr>
      </w:pPr>
      <w:r w:rsidRPr="00041E5F">
        <w:rPr>
          <w:b/>
          <w:bCs/>
          <w:i/>
          <w:iCs/>
          <w:noProof/>
          <w:sz w:val="20"/>
          <w:szCs w:val="20"/>
          <w:lang w:eastAsia="fi-FI"/>
        </w:rPr>
        <w:t>Menettelytavat ja seuraamukset sääntö</w:t>
      </w:r>
      <w:r w:rsidR="00041E5F" w:rsidRPr="00041E5F">
        <w:rPr>
          <w:b/>
          <w:bCs/>
          <w:i/>
          <w:iCs/>
          <w:noProof/>
          <w:sz w:val="20"/>
          <w:szCs w:val="20"/>
          <w:lang w:eastAsia="fi-FI"/>
        </w:rPr>
        <w:t>rikkomuksissa</w:t>
      </w:r>
    </w:p>
    <w:p w14:paraId="6094B3A7" w14:textId="77777777" w:rsidR="00041E5F" w:rsidRDefault="00041E5F" w:rsidP="009D6A5C">
      <w:pPr>
        <w:ind w:left="0"/>
        <w:rPr>
          <w:noProof/>
          <w:sz w:val="20"/>
          <w:szCs w:val="20"/>
          <w:lang w:eastAsia="fi-FI"/>
        </w:rPr>
      </w:pPr>
    </w:p>
    <w:p w14:paraId="65A3B213" w14:textId="05030C71" w:rsidR="009D6A5C" w:rsidRDefault="009D6A5C" w:rsidP="009D6A5C">
      <w:pPr>
        <w:ind w:left="0"/>
        <w:rPr>
          <w:noProof/>
          <w:sz w:val="20"/>
          <w:szCs w:val="20"/>
          <w:lang w:eastAsia="fi-FI"/>
        </w:rPr>
      </w:pPr>
      <w:r w:rsidRPr="009D6A5C">
        <w:rPr>
          <w:noProof/>
          <w:sz w:val="20"/>
          <w:szCs w:val="20"/>
          <w:lang w:eastAsia="fi-FI"/>
        </w:rPr>
        <w:t xml:space="preserve">Oppilas on velvollinen noudattamaan </w:t>
      </w:r>
      <w:r w:rsidR="003F4734">
        <w:rPr>
          <w:noProof/>
          <w:sz w:val="20"/>
          <w:szCs w:val="20"/>
          <w:lang w:eastAsia="fi-FI"/>
        </w:rPr>
        <w:t>leirikoulun vastuuopettajan</w:t>
      </w:r>
      <w:r w:rsidR="00867742">
        <w:rPr>
          <w:noProof/>
          <w:sz w:val="20"/>
          <w:szCs w:val="20"/>
          <w:lang w:eastAsia="fi-FI"/>
        </w:rPr>
        <w:t xml:space="preserve"> ja</w:t>
      </w:r>
      <w:r w:rsidR="003F4734">
        <w:rPr>
          <w:noProof/>
          <w:sz w:val="20"/>
          <w:szCs w:val="20"/>
          <w:lang w:eastAsia="fi-FI"/>
        </w:rPr>
        <w:t xml:space="preserve"> mukana olevien muiden opettajien </w:t>
      </w:r>
      <w:r w:rsidR="00867742">
        <w:rPr>
          <w:noProof/>
          <w:sz w:val="20"/>
          <w:szCs w:val="20"/>
          <w:lang w:eastAsia="fi-FI"/>
        </w:rPr>
        <w:t xml:space="preserve">sekä </w:t>
      </w:r>
      <w:r w:rsidR="003F4734">
        <w:rPr>
          <w:noProof/>
          <w:sz w:val="20"/>
          <w:szCs w:val="20"/>
          <w:lang w:eastAsia="fi-FI"/>
        </w:rPr>
        <w:t xml:space="preserve">valvojien </w:t>
      </w:r>
      <w:r w:rsidR="00867742">
        <w:rPr>
          <w:noProof/>
          <w:sz w:val="20"/>
          <w:szCs w:val="20"/>
          <w:lang w:eastAsia="fi-FI"/>
        </w:rPr>
        <w:t xml:space="preserve">ja </w:t>
      </w:r>
      <w:r w:rsidRPr="009D6A5C">
        <w:rPr>
          <w:noProof/>
          <w:sz w:val="20"/>
          <w:szCs w:val="20"/>
          <w:lang w:eastAsia="fi-FI"/>
        </w:rPr>
        <w:t>kuljetuksesta vastaavien ohjeita ja määräyksiä. Erityisen raskauttav</w:t>
      </w:r>
      <w:r w:rsidR="00B32196">
        <w:rPr>
          <w:noProof/>
          <w:sz w:val="20"/>
          <w:szCs w:val="20"/>
          <w:lang w:eastAsia="fi-FI"/>
        </w:rPr>
        <w:t xml:space="preserve">ia ovat oppilaan </w:t>
      </w:r>
      <w:r w:rsidRPr="009D6A5C">
        <w:rPr>
          <w:noProof/>
          <w:sz w:val="20"/>
          <w:szCs w:val="20"/>
          <w:lang w:eastAsia="fi-FI"/>
        </w:rPr>
        <w:t>toiminta tai laiminlyönnit, jotka vaaranta</w:t>
      </w:r>
      <w:r w:rsidR="00383091">
        <w:rPr>
          <w:noProof/>
          <w:sz w:val="20"/>
          <w:szCs w:val="20"/>
          <w:lang w:eastAsia="fi-FI"/>
        </w:rPr>
        <w:t>vat</w:t>
      </w:r>
      <w:r w:rsidRPr="009D6A5C">
        <w:rPr>
          <w:noProof/>
          <w:sz w:val="20"/>
          <w:szCs w:val="20"/>
          <w:lang w:eastAsia="fi-FI"/>
        </w:rPr>
        <w:t xml:space="preserve"> leirikouluun osallistuvien turvallisuuden tai leirikoulun </w:t>
      </w:r>
      <w:r w:rsidR="00383091">
        <w:rPr>
          <w:noProof/>
          <w:sz w:val="20"/>
          <w:szCs w:val="20"/>
          <w:lang w:eastAsia="fi-FI"/>
        </w:rPr>
        <w:t>suunnitelman</w:t>
      </w:r>
      <w:r w:rsidRPr="009D6A5C">
        <w:rPr>
          <w:noProof/>
          <w:sz w:val="20"/>
          <w:szCs w:val="20"/>
          <w:lang w:eastAsia="fi-FI"/>
        </w:rPr>
        <w:t xml:space="preserve"> mukaisen </w:t>
      </w:r>
      <w:r w:rsidR="00383091">
        <w:rPr>
          <w:noProof/>
          <w:sz w:val="20"/>
          <w:szCs w:val="20"/>
          <w:lang w:eastAsia="fi-FI"/>
        </w:rPr>
        <w:t>toteutumisen</w:t>
      </w:r>
      <w:r w:rsidRPr="009D6A5C">
        <w:rPr>
          <w:noProof/>
          <w:sz w:val="20"/>
          <w:szCs w:val="20"/>
          <w:lang w:eastAsia="fi-FI"/>
        </w:rPr>
        <w:t xml:space="preserve">. </w:t>
      </w:r>
      <w:r w:rsidR="00383091">
        <w:rPr>
          <w:noProof/>
          <w:sz w:val="20"/>
          <w:szCs w:val="20"/>
          <w:lang w:eastAsia="fi-FI"/>
        </w:rPr>
        <w:t>Leirikoulun vastuuo</w:t>
      </w:r>
      <w:r w:rsidRPr="009D6A5C">
        <w:rPr>
          <w:noProof/>
          <w:sz w:val="20"/>
          <w:szCs w:val="20"/>
          <w:lang w:eastAsia="fi-FI"/>
        </w:rPr>
        <w:t xml:space="preserve">pettajalla on oikeus lähettää </w:t>
      </w:r>
      <w:r w:rsidR="0012567D">
        <w:rPr>
          <w:noProof/>
          <w:sz w:val="20"/>
          <w:szCs w:val="20"/>
          <w:lang w:eastAsia="fi-FI"/>
        </w:rPr>
        <w:t xml:space="preserve">sääntöjä rikkova </w:t>
      </w:r>
      <w:r w:rsidRPr="009D6A5C">
        <w:rPr>
          <w:noProof/>
          <w:sz w:val="20"/>
          <w:szCs w:val="20"/>
          <w:lang w:eastAsia="fi-FI"/>
        </w:rPr>
        <w:t>oppilas valvojan saattamana kotiin kesken leirikoulun.  Ennen kotiin lähettämistä opettaja</w:t>
      </w:r>
      <w:r w:rsidR="0012567D">
        <w:rPr>
          <w:noProof/>
          <w:sz w:val="20"/>
          <w:szCs w:val="20"/>
          <w:lang w:eastAsia="fi-FI"/>
        </w:rPr>
        <w:t xml:space="preserve"> tiedottaa</w:t>
      </w:r>
      <w:r w:rsidR="005F26DD">
        <w:rPr>
          <w:noProof/>
          <w:sz w:val="20"/>
          <w:szCs w:val="20"/>
          <w:lang w:eastAsia="fi-FI"/>
        </w:rPr>
        <w:t xml:space="preserve"> oppilaan </w:t>
      </w:r>
      <w:r w:rsidR="002B7744">
        <w:rPr>
          <w:noProof/>
          <w:sz w:val="20"/>
          <w:szCs w:val="20"/>
          <w:lang w:eastAsia="fi-FI"/>
        </w:rPr>
        <w:t>huoltajia</w:t>
      </w:r>
      <w:r w:rsidRPr="009D6A5C">
        <w:rPr>
          <w:noProof/>
          <w:sz w:val="20"/>
          <w:szCs w:val="20"/>
          <w:lang w:eastAsia="fi-FI"/>
        </w:rPr>
        <w:t xml:space="preserve"> asiasta</w:t>
      </w:r>
      <w:r w:rsidR="005F26DD">
        <w:rPr>
          <w:noProof/>
          <w:sz w:val="20"/>
          <w:szCs w:val="20"/>
          <w:lang w:eastAsia="fi-FI"/>
        </w:rPr>
        <w:t>.</w:t>
      </w:r>
    </w:p>
    <w:p w14:paraId="6890E1EF" w14:textId="77777777" w:rsidR="0012567D" w:rsidRDefault="0012567D" w:rsidP="009D6A5C">
      <w:pPr>
        <w:ind w:left="0"/>
        <w:rPr>
          <w:noProof/>
          <w:sz w:val="20"/>
          <w:szCs w:val="20"/>
          <w:lang w:eastAsia="fi-FI"/>
        </w:rPr>
      </w:pPr>
    </w:p>
    <w:p w14:paraId="53F36DC0" w14:textId="78E8C1AC" w:rsidR="009D6A5C" w:rsidRPr="002B7744" w:rsidRDefault="009D6A5C" w:rsidP="009D6A5C">
      <w:pPr>
        <w:ind w:left="0"/>
        <w:rPr>
          <w:b/>
          <w:bCs/>
          <w:noProof/>
          <w:sz w:val="20"/>
          <w:szCs w:val="20"/>
          <w:lang w:eastAsia="fi-FI"/>
        </w:rPr>
      </w:pPr>
      <w:r w:rsidRPr="002B7744">
        <w:rPr>
          <w:b/>
          <w:bCs/>
          <w:noProof/>
          <w:sz w:val="20"/>
          <w:szCs w:val="20"/>
          <w:lang w:eastAsia="fi-FI"/>
        </w:rPr>
        <w:t xml:space="preserve">Oppilaat </w:t>
      </w:r>
      <w:r w:rsidR="00E12BCA" w:rsidRPr="002B7744">
        <w:rPr>
          <w:b/>
          <w:bCs/>
          <w:noProof/>
          <w:sz w:val="20"/>
          <w:szCs w:val="20"/>
          <w:lang w:eastAsia="fi-FI"/>
        </w:rPr>
        <w:t xml:space="preserve">ja heidän huoltajansa </w:t>
      </w:r>
      <w:r w:rsidR="006219FB" w:rsidRPr="002B7744">
        <w:rPr>
          <w:b/>
          <w:bCs/>
          <w:noProof/>
          <w:sz w:val="20"/>
          <w:szCs w:val="20"/>
          <w:lang w:eastAsia="fi-FI"/>
        </w:rPr>
        <w:t>sitoutuvat</w:t>
      </w:r>
      <w:r w:rsidR="00E12BCA" w:rsidRPr="002B7744">
        <w:rPr>
          <w:b/>
          <w:bCs/>
          <w:noProof/>
          <w:sz w:val="20"/>
          <w:szCs w:val="20"/>
          <w:lang w:eastAsia="fi-FI"/>
        </w:rPr>
        <w:t xml:space="preserve"> allekirjoituksillaan</w:t>
      </w:r>
      <w:r w:rsidR="006219FB" w:rsidRPr="002B7744">
        <w:rPr>
          <w:b/>
          <w:bCs/>
          <w:noProof/>
          <w:sz w:val="20"/>
          <w:szCs w:val="20"/>
          <w:lang w:eastAsia="fi-FI"/>
        </w:rPr>
        <w:t xml:space="preserve"> </w:t>
      </w:r>
      <w:r w:rsidRPr="002B7744">
        <w:rPr>
          <w:b/>
          <w:bCs/>
          <w:noProof/>
          <w:sz w:val="20"/>
          <w:szCs w:val="20"/>
          <w:lang w:eastAsia="fi-FI"/>
        </w:rPr>
        <w:t xml:space="preserve">noudattamaan </w:t>
      </w:r>
      <w:r w:rsidR="00DF15E8" w:rsidRPr="002B7744">
        <w:rPr>
          <w:b/>
          <w:bCs/>
          <w:noProof/>
          <w:sz w:val="20"/>
          <w:szCs w:val="20"/>
          <w:lang w:eastAsia="fi-FI"/>
        </w:rPr>
        <w:t xml:space="preserve">ja hyväksymään </w:t>
      </w:r>
      <w:r w:rsidRPr="002B7744">
        <w:rPr>
          <w:b/>
          <w:bCs/>
          <w:noProof/>
          <w:sz w:val="20"/>
          <w:szCs w:val="20"/>
          <w:lang w:eastAsia="fi-FI"/>
        </w:rPr>
        <w:t>edellä kirjoitet</w:t>
      </w:r>
      <w:r w:rsidR="00DF15E8" w:rsidRPr="002B7744">
        <w:rPr>
          <w:b/>
          <w:bCs/>
          <w:noProof/>
          <w:sz w:val="20"/>
          <w:szCs w:val="20"/>
          <w:lang w:eastAsia="fi-FI"/>
        </w:rPr>
        <w:t>ut säännöt, menettelytavat ja seuraamukset</w:t>
      </w:r>
      <w:r w:rsidRPr="002B7744">
        <w:rPr>
          <w:b/>
          <w:bCs/>
          <w:noProof/>
          <w:sz w:val="20"/>
          <w:szCs w:val="20"/>
          <w:lang w:eastAsia="fi-FI"/>
        </w:rPr>
        <w:t xml:space="preserve">. </w:t>
      </w:r>
      <w:r w:rsidR="006219FB" w:rsidRPr="002B7744">
        <w:rPr>
          <w:b/>
          <w:bCs/>
          <w:noProof/>
          <w:sz w:val="20"/>
          <w:szCs w:val="20"/>
          <w:lang w:eastAsia="fi-FI"/>
        </w:rPr>
        <w:t xml:space="preserve"> </w:t>
      </w:r>
    </w:p>
    <w:p w14:paraId="300D71E3" w14:textId="33373326" w:rsidR="00047439" w:rsidRPr="00461C6E" w:rsidRDefault="009D6A5C" w:rsidP="009D6A5C">
      <w:pPr>
        <w:ind w:left="0"/>
        <w:rPr>
          <w:rFonts w:asciiTheme="majorHAnsi" w:hAnsiTheme="majorHAnsi"/>
        </w:rPr>
      </w:pPr>
      <w:r w:rsidRPr="009D6A5C">
        <w:rPr>
          <w:noProof/>
          <w:sz w:val="20"/>
          <w:szCs w:val="20"/>
          <w:lang w:eastAsia="fi-FI"/>
        </w:rPr>
        <w:t> </w:t>
      </w:r>
    </w:p>
    <w:p w14:paraId="4BEDDCFD" w14:textId="70C57EC0" w:rsidR="00125A6C" w:rsidRPr="006A6426" w:rsidRDefault="00761F01" w:rsidP="007250EA">
      <w:pPr>
        <w:pStyle w:val="Otsikko2"/>
      </w:pPr>
      <w:r>
        <w:t>Oppila</w:t>
      </w:r>
      <w:r w:rsidR="00FA1794">
        <w:t>an sitoumus</w:t>
      </w:r>
    </w:p>
    <w:p w14:paraId="7ECB356E" w14:textId="6E9501A5" w:rsidR="00125A6C" w:rsidRPr="007F09C8" w:rsidRDefault="00125A6C" w:rsidP="007F09C8">
      <w:pPr>
        <w:ind w:left="0"/>
        <w:rPr>
          <w:noProof/>
          <w:sz w:val="20"/>
          <w:szCs w:val="20"/>
          <w:lang w:eastAsia="fi-FI"/>
        </w:rPr>
      </w:pPr>
      <w:r w:rsidRPr="00FA1794">
        <w:rPr>
          <w:noProof/>
          <w:sz w:val="20"/>
          <w:szCs w:val="20"/>
          <w:lang w:eastAsia="fi-FI"/>
        </w:rPr>
        <w:t xml:space="preserve">Sitoudun </w:t>
      </w:r>
      <w:r w:rsidR="00EA3843" w:rsidRPr="009D6A5C">
        <w:rPr>
          <w:noProof/>
          <w:sz w:val="20"/>
          <w:szCs w:val="20"/>
          <w:lang w:eastAsia="fi-FI"/>
        </w:rPr>
        <w:t xml:space="preserve">noudattamaan </w:t>
      </w:r>
      <w:r w:rsidR="00EA3843">
        <w:rPr>
          <w:noProof/>
          <w:sz w:val="20"/>
          <w:szCs w:val="20"/>
          <w:lang w:eastAsia="fi-FI"/>
        </w:rPr>
        <w:t xml:space="preserve">ja hyväksymään </w:t>
      </w:r>
      <w:r w:rsidR="00EA3843" w:rsidRPr="009D6A5C">
        <w:rPr>
          <w:noProof/>
          <w:sz w:val="20"/>
          <w:szCs w:val="20"/>
          <w:lang w:eastAsia="fi-FI"/>
        </w:rPr>
        <w:t>edellä kirjoitet</w:t>
      </w:r>
      <w:r w:rsidR="00EA3843">
        <w:rPr>
          <w:noProof/>
          <w:sz w:val="20"/>
          <w:szCs w:val="20"/>
          <w:lang w:eastAsia="fi-FI"/>
        </w:rPr>
        <w:t xml:space="preserve">ut säännöt, menettelytavat ja seuraamukset sekä </w:t>
      </w:r>
      <w:r w:rsidR="00630A70">
        <w:rPr>
          <w:noProof/>
          <w:sz w:val="20"/>
          <w:szCs w:val="20"/>
          <w:lang w:eastAsia="fi-FI"/>
        </w:rPr>
        <w:t xml:space="preserve">toimimaan </w:t>
      </w:r>
      <w:r w:rsidR="00B27E4E">
        <w:rPr>
          <w:noProof/>
          <w:sz w:val="20"/>
          <w:szCs w:val="20"/>
          <w:lang w:eastAsia="fi-FI"/>
        </w:rPr>
        <w:t>leirikoulussa annettujen</w:t>
      </w:r>
      <w:r w:rsidR="00630A70">
        <w:rPr>
          <w:noProof/>
          <w:sz w:val="20"/>
          <w:szCs w:val="20"/>
          <w:lang w:eastAsia="fi-FI"/>
        </w:rPr>
        <w:t xml:space="preserve"> ohjeiden mukaisesti.</w:t>
      </w:r>
      <w:r w:rsidR="00EA3843">
        <w:rPr>
          <w:noProof/>
          <w:sz w:val="20"/>
          <w:szCs w:val="20"/>
          <w:lang w:eastAsia="fi-FI"/>
        </w:rPr>
        <w:t xml:space="preserve"> Huolehdin omalta osaltani</w:t>
      </w:r>
      <w:r w:rsidR="00D9221F">
        <w:rPr>
          <w:noProof/>
          <w:sz w:val="20"/>
          <w:szCs w:val="20"/>
          <w:lang w:eastAsia="fi-FI"/>
        </w:rPr>
        <w:t xml:space="preserve"> siitä, että leirikoulu onnistuu ja </w:t>
      </w:r>
      <w:r w:rsidRPr="00FA1794">
        <w:rPr>
          <w:noProof/>
          <w:sz w:val="20"/>
          <w:szCs w:val="20"/>
          <w:lang w:eastAsia="fi-FI"/>
        </w:rPr>
        <w:t>kenenkään leirikouluun osallistuvan turvallisuus</w:t>
      </w:r>
      <w:r w:rsidR="00630A70">
        <w:rPr>
          <w:noProof/>
          <w:sz w:val="20"/>
          <w:szCs w:val="20"/>
          <w:lang w:eastAsia="fi-FI"/>
        </w:rPr>
        <w:t xml:space="preserve"> </w:t>
      </w:r>
      <w:r w:rsidR="00D9221F">
        <w:rPr>
          <w:noProof/>
          <w:sz w:val="20"/>
          <w:szCs w:val="20"/>
          <w:lang w:eastAsia="fi-FI"/>
        </w:rPr>
        <w:t xml:space="preserve">ei </w:t>
      </w:r>
      <w:r w:rsidR="00630A70">
        <w:rPr>
          <w:noProof/>
          <w:sz w:val="20"/>
          <w:szCs w:val="20"/>
          <w:lang w:eastAsia="fi-FI"/>
        </w:rPr>
        <w:t>vaarannu</w:t>
      </w:r>
      <w:r w:rsidRPr="00FA1794">
        <w:rPr>
          <w:noProof/>
          <w:sz w:val="20"/>
          <w:szCs w:val="20"/>
          <w:lang w:eastAsia="fi-FI"/>
        </w:rPr>
        <w:t xml:space="preserve"> minun käyttäytymiseni tai laiminlyöntini johdosta</w:t>
      </w:r>
      <w:r w:rsidR="00630A70">
        <w:rPr>
          <w:noProof/>
          <w:sz w:val="20"/>
          <w:szCs w:val="20"/>
          <w:lang w:eastAsia="fi-FI"/>
        </w:rPr>
        <w:t xml:space="preserve">. </w:t>
      </w:r>
      <w:r w:rsidR="00C70625">
        <w:rPr>
          <w:noProof/>
          <w:sz w:val="20"/>
          <w:szCs w:val="20"/>
          <w:lang w:eastAsia="fi-FI"/>
        </w:rPr>
        <w:br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8"/>
        <w:gridCol w:w="4808"/>
      </w:tblGrid>
      <w:tr w:rsidR="007F09C8" w:rsidRPr="00FE7E31" w14:paraId="1C04CD20" w14:textId="77777777" w:rsidTr="004C65D5">
        <w:tc>
          <w:tcPr>
            <w:tcW w:w="2500" w:type="pct"/>
            <w:tcBorders>
              <w:bottom w:val="nil"/>
            </w:tcBorders>
            <w:vAlign w:val="center"/>
          </w:tcPr>
          <w:p w14:paraId="3583CFCC" w14:textId="77777777" w:rsidR="00FE7E31" w:rsidRDefault="00125A6C" w:rsidP="004C65D5">
            <w:pPr>
              <w:tabs>
                <w:tab w:val="left" w:pos="0"/>
                <w:tab w:val="right" w:pos="3829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Oppilaan</w:t>
            </w:r>
            <w:r w:rsidR="00FE7E31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nimi</w:t>
            </w:r>
          </w:p>
          <w:p w14:paraId="4A892781" w14:textId="1CC79057" w:rsidR="006A2913" w:rsidRPr="00FE7E31" w:rsidRDefault="006A2913" w:rsidP="004C65D5">
            <w:pPr>
              <w:tabs>
                <w:tab w:val="left" w:pos="0"/>
                <w:tab w:val="right" w:pos="3829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</w:tc>
        <w:tc>
          <w:tcPr>
            <w:tcW w:w="2500" w:type="pct"/>
            <w:tcBorders>
              <w:bottom w:val="nil"/>
              <w:right w:val="single" w:sz="6" w:space="0" w:color="auto"/>
            </w:tcBorders>
            <w:vAlign w:val="center"/>
          </w:tcPr>
          <w:p w14:paraId="259417FD" w14:textId="77777777" w:rsidR="00FE7E31" w:rsidRDefault="0061019A" w:rsidP="004C65D5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Oppilaan luokka</w:t>
            </w:r>
          </w:p>
          <w:p w14:paraId="0ABD5223" w14:textId="3D6916CF" w:rsidR="006A2913" w:rsidRPr="00FE7E31" w:rsidRDefault="006A2913" w:rsidP="004C65D5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</w:tc>
      </w:tr>
      <w:tr w:rsidR="007F09C8" w:rsidRPr="00937367" w14:paraId="6553C49F" w14:textId="77777777" w:rsidTr="004C65D5">
        <w:tblPrEx>
          <w:tblBorders>
            <w:right w:val="single" w:sz="6" w:space="0" w:color="auto"/>
          </w:tblBorders>
        </w:tblPrEx>
        <w:tc>
          <w:tcPr>
            <w:tcW w:w="2500" w:type="pct"/>
            <w:vAlign w:val="center"/>
          </w:tcPr>
          <w:p w14:paraId="1D3EECB5" w14:textId="38CF3BF0" w:rsidR="005B2E8D" w:rsidRPr="00937367" w:rsidRDefault="00DB5EE1" w:rsidP="004C65D5">
            <w:pPr>
              <w:tabs>
                <w:tab w:val="left" w:pos="0"/>
                <w:tab w:val="left" w:pos="1811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Oppilaan</w:t>
            </w:r>
            <w:r w:rsidR="005B2E8D"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allekirjoitus</w:t>
            </w:r>
            <w:r w:rsidR="005B2E8D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ab/>
            </w:r>
          </w:p>
        </w:tc>
        <w:tc>
          <w:tcPr>
            <w:tcW w:w="2500" w:type="pct"/>
            <w:vAlign w:val="center"/>
          </w:tcPr>
          <w:p w14:paraId="120BAF61" w14:textId="77777777" w:rsidR="005B2E8D" w:rsidRPr="00937367" w:rsidRDefault="005B2E8D" w:rsidP="004C65D5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Päiväys</w:t>
            </w:r>
          </w:p>
        </w:tc>
      </w:tr>
      <w:tr w:rsidR="007F09C8" w:rsidRPr="00937367" w14:paraId="37B7017D" w14:textId="77777777" w:rsidTr="004C65D5">
        <w:tblPrEx>
          <w:tblBorders>
            <w:right w:val="single" w:sz="6" w:space="0" w:color="auto"/>
          </w:tblBorders>
        </w:tblPrEx>
        <w:trPr>
          <w:trHeight w:val="467"/>
        </w:trPr>
        <w:tc>
          <w:tcPr>
            <w:tcW w:w="2500" w:type="pct"/>
            <w:vAlign w:val="center"/>
          </w:tcPr>
          <w:p w14:paraId="59AB044B" w14:textId="77777777" w:rsidR="005B2E8D" w:rsidRPr="00937367" w:rsidRDefault="005B2E8D" w:rsidP="004C65D5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</w:p>
        </w:tc>
        <w:tc>
          <w:tcPr>
            <w:tcW w:w="2500" w:type="pct"/>
            <w:vAlign w:val="center"/>
          </w:tcPr>
          <w:p w14:paraId="2ACDE42B" w14:textId="77777777" w:rsidR="005B2E8D" w:rsidRPr="00937367" w:rsidRDefault="005B2E8D" w:rsidP="004C65D5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instrText xml:space="preserve"> FORMTEXT </w:instrTex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separate"/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end"/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.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 xml:space="preserve"> 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instrText xml:space="preserve"> FORMTEXT </w:instrTex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separate"/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end"/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.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 xml:space="preserve"> 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instrText xml:space="preserve"> FORMTEXT </w:instrTex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separate"/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end"/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</w:p>
        </w:tc>
      </w:tr>
    </w:tbl>
    <w:p w14:paraId="756B5541" w14:textId="77777777" w:rsidR="00A4397B" w:rsidRPr="00461C6E" w:rsidRDefault="00A4397B" w:rsidP="00FE7E31">
      <w:pPr>
        <w:ind w:left="0"/>
        <w:rPr>
          <w:rFonts w:asciiTheme="majorHAnsi" w:hAnsiTheme="majorHAnsi"/>
        </w:rPr>
      </w:pPr>
    </w:p>
    <w:p w14:paraId="31B28E8F" w14:textId="5E151EE2" w:rsidR="00A4397B" w:rsidRPr="007250EA" w:rsidRDefault="00666967" w:rsidP="007250EA">
      <w:pPr>
        <w:pStyle w:val="Otsikko2"/>
      </w:pPr>
      <w:r w:rsidRPr="007250EA">
        <w:t>Oppilaan huoltaja</w:t>
      </w:r>
      <w:r w:rsidR="00467A8B" w:rsidRPr="007250EA">
        <w:t>n sitoumus</w:t>
      </w:r>
    </w:p>
    <w:p w14:paraId="344C1E97" w14:textId="7597FD3A" w:rsidR="00666967" w:rsidRPr="00B212ED" w:rsidRDefault="00F7718C" w:rsidP="00B212ED">
      <w:pPr>
        <w:ind w:left="0"/>
        <w:rPr>
          <w:noProof/>
          <w:sz w:val="20"/>
          <w:szCs w:val="20"/>
          <w:lang w:eastAsia="fi-FI"/>
        </w:rPr>
      </w:pPr>
      <w:r w:rsidRPr="00B212ED">
        <w:rPr>
          <w:noProof/>
          <w:sz w:val="20"/>
          <w:szCs w:val="20"/>
          <w:lang w:eastAsia="fi-FI"/>
        </w:rPr>
        <w:t xml:space="preserve">Sitoudun </w:t>
      </w:r>
      <w:r w:rsidR="00F73AFF">
        <w:rPr>
          <w:noProof/>
          <w:sz w:val="20"/>
          <w:szCs w:val="20"/>
          <w:lang w:eastAsia="fi-FI"/>
        </w:rPr>
        <w:t xml:space="preserve">edellyttämään lapseltani </w:t>
      </w:r>
      <w:r w:rsidRPr="00B212ED">
        <w:rPr>
          <w:noProof/>
          <w:sz w:val="20"/>
          <w:szCs w:val="20"/>
          <w:lang w:eastAsia="fi-FI"/>
        </w:rPr>
        <w:t>leirikoulun sääntöjen</w:t>
      </w:r>
      <w:r w:rsidR="000A05D2">
        <w:rPr>
          <w:noProof/>
          <w:sz w:val="20"/>
          <w:szCs w:val="20"/>
          <w:lang w:eastAsia="fi-FI"/>
        </w:rPr>
        <w:t>, menettelytapojen</w:t>
      </w:r>
      <w:r w:rsidRPr="00B212ED">
        <w:rPr>
          <w:noProof/>
          <w:sz w:val="20"/>
          <w:szCs w:val="20"/>
          <w:lang w:eastAsia="fi-FI"/>
        </w:rPr>
        <w:t xml:space="preserve"> ja opettajien antami</w:t>
      </w:r>
      <w:r w:rsidR="000A05D2">
        <w:rPr>
          <w:noProof/>
          <w:sz w:val="20"/>
          <w:szCs w:val="20"/>
          <w:lang w:eastAsia="fi-FI"/>
        </w:rPr>
        <w:t>en ohjeiden noudattamista</w:t>
      </w:r>
      <w:r w:rsidR="00D628DD">
        <w:rPr>
          <w:noProof/>
          <w:sz w:val="20"/>
          <w:szCs w:val="20"/>
          <w:lang w:eastAsia="fi-FI"/>
        </w:rPr>
        <w:t xml:space="preserve"> ja painottamaan niiden mer</w:t>
      </w:r>
      <w:r w:rsidR="00E83AC8">
        <w:rPr>
          <w:noProof/>
          <w:sz w:val="20"/>
          <w:szCs w:val="20"/>
          <w:lang w:eastAsia="fi-FI"/>
        </w:rPr>
        <w:t>k</w:t>
      </w:r>
      <w:r w:rsidR="00D628DD">
        <w:rPr>
          <w:noProof/>
          <w:sz w:val="20"/>
          <w:szCs w:val="20"/>
          <w:lang w:eastAsia="fi-FI"/>
        </w:rPr>
        <w:t xml:space="preserve">itystä </w:t>
      </w:r>
      <w:r w:rsidR="0054168C">
        <w:rPr>
          <w:noProof/>
          <w:sz w:val="20"/>
          <w:szCs w:val="20"/>
          <w:lang w:eastAsia="fi-FI"/>
        </w:rPr>
        <w:t xml:space="preserve">leirikoulun </w:t>
      </w:r>
      <w:r w:rsidRPr="00B212ED">
        <w:rPr>
          <w:noProof/>
          <w:sz w:val="20"/>
          <w:szCs w:val="20"/>
          <w:lang w:eastAsia="fi-FI"/>
        </w:rPr>
        <w:t>turvallisuudelle ja onnistumiselle.</w:t>
      </w:r>
      <w:r w:rsidR="00C70625">
        <w:rPr>
          <w:noProof/>
          <w:sz w:val="20"/>
          <w:szCs w:val="20"/>
          <w:lang w:eastAsia="fi-FI"/>
        </w:rPr>
        <w:br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89"/>
        <w:gridCol w:w="2927"/>
      </w:tblGrid>
      <w:tr w:rsidR="002D2C42" w:rsidRPr="00937367" w14:paraId="1BED6684" w14:textId="77777777" w:rsidTr="002D2C42">
        <w:tc>
          <w:tcPr>
            <w:tcW w:w="5000" w:type="pct"/>
            <w:gridSpan w:val="2"/>
            <w:tcBorders>
              <w:bottom w:val="nil"/>
            </w:tcBorders>
            <w:vAlign w:val="center"/>
          </w:tcPr>
          <w:p w14:paraId="1B04A135" w14:textId="77777777" w:rsidR="002D2C42" w:rsidRDefault="002D2C42" w:rsidP="00457BC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Puhelinnumero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, jo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sta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huoltajan tavoittaa leirikoulun aikana</w:t>
            </w:r>
          </w:p>
          <w:p w14:paraId="7C928461" w14:textId="6227EDC4" w:rsidR="002D2C42" w:rsidRPr="00937367" w:rsidRDefault="002D2C42" w:rsidP="00457BC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</w:tc>
      </w:tr>
      <w:tr w:rsidR="00937367" w:rsidRPr="00937367" w14:paraId="2AFAEDDD" w14:textId="77777777" w:rsidTr="00457BC2">
        <w:tc>
          <w:tcPr>
            <w:tcW w:w="3478" w:type="pct"/>
            <w:vAlign w:val="center"/>
          </w:tcPr>
          <w:p w14:paraId="63224814" w14:textId="3150AA9B" w:rsidR="00937367" w:rsidRPr="00937367" w:rsidRDefault="007D5459" w:rsidP="00457BC2">
            <w:pPr>
              <w:tabs>
                <w:tab w:val="left" w:pos="0"/>
                <w:tab w:val="left" w:pos="1811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Huoltajan</w:t>
            </w:r>
            <w:r w:rsidR="00937367"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allekirjoitus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ab/>
            </w:r>
          </w:p>
        </w:tc>
        <w:tc>
          <w:tcPr>
            <w:tcW w:w="1522" w:type="pct"/>
            <w:vAlign w:val="center"/>
          </w:tcPr>
          <w:p w14:paraId="35341AF5" w14:textId="77777777" w:rsidR="00937367" w:rsidRPr="00937367" w:rsidRDefault="00937367" w:rsidP="00457BC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Päiväys</w:t>
            </w:r>
          </w:p>
        </w:tc>
      </w:tr>
      <w:tr w:rsidR="00937367" w:rsidRPr="00937367" w14:paraId="03117311" w14:textId="77777777" w:rsidTr="00457BC2">
        <w:trPr>
          <w:trHeight w:val="467"/>
        </w:trPr>
        <w:tc>
          <w:tcPr>
            <w:tcW w:w="3478" w:type="pct"/>
            <w:vAlign w:val="center"/>
          </w:tcPr>
          <w:p w14:paraId="20276F16" w14:textId="75B08CF8" w:rsidR="00937367" w:rsidRPr="00937367" w:rsidRDefault="00937367" w:rsidP="00457BC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</w:p>
        </w:tc>
        <w:tc>
          <w:tcPr>
            <w:tcW w:w="1522" w:type="pct"/>
            <w:vAlign w:val="center"/>
          </w:tcPr>
          <w:p w14:paraId="7C7DD997" w14:textId="77777777" w:rsidR="00937367" w:rsidRPr="00937367" w:rsidRDefault="00937367" w:rsidP="00457BC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instrText xml:space="preserve"> FORMTEXT </w:instrTex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separate"/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end"/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.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 xml:space="preserve"> 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instrText xml:space="preserve"> FORMTEXT </w:instrTex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separate"/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end"/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.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 xml:space="preserve"> 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instrText xml:space="preserve"> FORMTEXT </w:instrTex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separate"/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t> </w:t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u w:val="single"/>
                <w:lang w:eastAsia="fi-FI"/>
              </w:rPr>
              <w:fldChar w:fldCharType="end"/>
            </w:r>
            <w:r w:rsidRPr="0093736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</w:p>
        </w:tc>
      </w:tr>
    </w:tbl>
    <w:p w14:paraId="0AE632ED" w14:textId="77777777" w:rsidR="00B268E1" w:rsidRDefault="00B268E1" w:rsidP="00B268E1">
      <w:pPr>
        <w:pStyle w:val="Yltunniste"/>
        <w:tabs>
          <w:tab w:val="clear" w:pos="4819"/>
          <w:tab w:val="clear" w:pos="9638"/>
          <w:tab w:val="left" w:pos="-284"/>
        </w:tabs>
        <w:ind w:left="142"/>
        <w:rPr>
          <w:rFonts w:ascii="Arial" w:hAnsi="Arial"/>
          <w:b/>
          <w:sz w:val="16"/>
          <w:szCs w:val="16"/>
        </w:rPr>
      </w:pPr>
    </w:p>
    <w:p w14:paraId="2CD2AD22" w14:textId="70749824" w:rsidR="00660379" w:rsidRPr="0054168C" w:rsidRDefault="00294F1F" w:rsidP="00294F1F">
      <w:pPr>
        <w:pStyle w:val="Yltunniste"/>
        <w:tabs>
          <w:tab w:val="clear" w:pos="4819"/>
          <w:tab w:val="clear" w:pos="9638"/>
          <w:tab w:val="left" w:pos="-284"/>
        </w:tabs>
        <w:ind w:left="0"/>
        <w:rPr>
          <w:noProof/>
          <w:sz w:val="20"/>
          <w:szCs w:val="20"/>
          <w:lang w:eastAsia="fi-FI"/>
        </w:rPr>
      </w:pPr>
      <w:r w:rsidRPr="0054168C">
        <w:rPr>
          <w:noProof/>
          <w:sz w:val="20"/>
          <w:szCs w:val="20"/>
          <w:lang w:eastAsia="fi-FI"/>
        </w:rPr>
        <w:t>Lisätietoa koulun ulkopuol</w:t>
      </w:r>
      <w:r>
        <w:rPr>
          <w:noProof/>
          <w:sz w:val="20"/>
          <w:szCs w:val="20"/>
          <w:lang w:eastAsia="fi-FI"/>
        </w:rPr>
        <w:t xml:space="preserve">ella järjestettävän opetuksen ja muun </w:t>
      </w:r>
      <w:r w:rsidRPr="0054168C">
        <w:rPr>
          <w:noProof/>
          <w:sz w:val="20"/>
          <w:szCs w:val="20"/>
          <w:lang w:eastAsia="fi-FI"/>
        </w:rPr>
        <w:t xml:space="preserve">toiminnan </w:t>
      </w:r>
      <w:r>
        <w:rPr>
          <w:noProof/>
          <w:sz w:val="20"/>
          <w:szCs w:val="20"/>
          <w:lang w:eastAsia="fi-FI"/>
        </w:rPr>
        <w:t xml:space="preserve">periaatteista ja säännöistä löytyy </w:t>
      </w:r>
      <w:r w:rsidRPr="0054168C">
        <w:rPr>
          <w:noProof/>
          <w:sz w:val="20"/>
          <w:szCs w:val="20"/>
          <w:lang w:eastAsia="fi-FI"/>
        </w:rPr>
        <w:t xml:space="preserve">Nurmijärven kunnan verkkosivuilta osoitteesta: </w:t>
      </w:r>
      <w:hyperlink r:id="rId11" w:history="1">
        <w:r w:rsidRPr="00264E4F">
          <w:rPr>
            <w:rStyle w:val="Hyperlinkki"/>
          </w:rPr>
          <w:t>https://www.nurmijarvi.fi/kuntalaisen-palvelut/lasten-nuorten-ja-perheiden-palvelut/opetus-ja-koulutus/perusopetus/koulun-arki/retket-ja-leirikoulut/</w:t>
        </w:r>
      </w:hyperlink>
    </w:p>
    <w:sectPr w:rsidR="00660379" w:rsidRPr="0054168C" w:rsidSect="00A50262">
      <w:headerReference w:type="default" r:id="rId12"/>
      <w:footerReference w:type="default" r:id="rId13"/>
      <w:pgSz w:w="11900" w:h="16840"/>
      <w:pgMar w:top="1701" w:right="1134" w:bottom="1134" w:left="1134" w:header="142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BB073" w14:textId="77777777" w:rsidR="000640CC" w:rsidRDefault="000640CC" w:rsidP="00A4397B">
      <w:r>
        <w:separator/>
      </w:r>
    </w:p>
  </w:endnote>
  <w:endnote w:type="continuationSeparator" w:id="0">
    <w:p w14:paraId="14F945C9" w14:textId="77777777" w:rsidR="000640CC" w:rsidRDefault="000640CC" w:rsidP="00A43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05FFA" w14:textId="77777777" w:rsidR="0092738D" w:rsidRDefault="00FD6F1B" w:rsidP="00A4397B">
    <w:pPr>
      <w:pStyle w:val="Alatunniste"/>
      <w:tabs>
        <w:tab w:val="clear" w:pos="9638"/>
        <w:tab w:val="right" w:pos="8931"/>
      </w:tabs>
      <w:ind w:left="-851" w:right="42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E1482C" wp14:editId="629AAF2D">
              <wp:simplePos x="0" y="0"/>
              <wp:positionH relativeFrom="column">
                <wp:posOffset>3927475</wp:posOffset>
              </wp:positionH>
              <wp:positionV relativeFrom="paragraph">
                <wp:posOffset>160655</wp:posOffset>
              </wp:positionV>
              <wp:extent cx="1143000" cy="342900"/>
              <wp:effectExtent l="0" t="0" r="0" b="12700"/>
              <wp:wrapNone/>
              <wp:docPr id="10" name="Tekstiruutu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87B55A" w14:textId="77777777" w:rsidR="0092738D" w:rsidRDefault="0092738D" w:rsidP="0092738D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Puhelin: (09) 250 021</w:t>
                          </w:r>
                        </w:p>
                        <w:p w14:paraId="7B450A58" w14:textId="77777777" w:rsidR="0092738D" w:rsidRPr="0092738D" w:rsidRDefault="0092738D" w:rsidP="0092738D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kunta@nurmijarvi.fi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E1482C" id="_x0000_t202" coordsize="21600,21600" o:spt="202" path="m,l,21600r21600,l21600,xe">
              <v:stroke joinstyle="miter"/>
              <v:path gradientshapeok="t" o:connecttype="rect"/>
            </v:shapetype>
            <v:shape id="Tekstiruutu 10" o:spid="_x0000_s1026" type="#_x0000_t202" style="position:absolute;left:0;text-align:left;margin-left:309.25pt;margin-top:12.65pt;width:9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" filled="f" stroked="f">
              <v:textbox inset="0,0,0,0">
                <w:txbxContent>
                  <w:p w14:paraId="1287B55A" w14:textId="77777777" w:rsidR="0092738D" w:rsidRDefault="0092738D" w:rsidP="0092738D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Puhelin: (09) 250 021</w:t>
                    </w:r>
                  </w:p>
                  <w:p w14:paraId="7B450A58" w14:textId="77777777" w:rsidR="0092738D" w:rsidRPr="0092738D" w:rsidRDefault="0092738D" w:rsidP="0092738D">
                    <w:pPr>
                      <w:ind w:left="0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kunta@nurmijarvi.fi</w:t>
                    </w:r>
                  </w:p>
                </w:txbxContent>
              </v:textbox>
            </v:shape>
          </w:pict>
        </mc:Fallback>
      </mc:AlternateContent>
    </w:r>
    <w:r w:rsidR="00D66E01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3F4077" wp14:editId="0C98FD62">
              <wp:simplePos x="0" y="0"/>
              <wp:positionH relativeFrom="column">
                <wp:posOffset>-426085</wp:posOffset>
              </wp:positionH>
              <wp:positionV relativeFrom="paragraph">
                <wp:posOffset>170815</wp:posOffset>
              </wp:positionV>
              <wp:extent cx="1371600" cy="228600"/>
              <wp:effectExtent l="0" t="0" r="0" b="0"/>
              <wp:wrapNone/>
              <wp:docPr id="7" name="Tekstiruu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25FD6" w14:textId="77777777" w:rsidR="0092738D" w:rsidRPr="0092738D" w:rsidRDefault="0092738D">
                          <w:pPr>
                            <w:ind w:left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92738D">
                            <w:rPr>
                              <w:b/>
                              <w:sz w:val="18"/>
                              <w:szCs w:val="18"/>
                            </w:rPr>
                            <w:t>NURMIJÄRVEN KUNTA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3F4077" id="Tekstiruutu 7" o:spid="_x0000_s1027" type="#_x0000_t202" style="position:absolute;left:0;text-align:left;margin-left:-33.55pt;margin-top:13.45pt;width:10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" filled="f" stroked="f">
              <v:textbox inset="0,0,0,0">
                <w:txbxContent>
                  <w:p w14:paraId="0D425FD6" w14:textId="77777777" w:rsidR="0092738D" w:rsidRPr="0092738D" w:rsidRDefault="0092738D">
                    <w:pPr>
                      <w:ind w:left="0"/>
                      <w:rPr>
                        <w:b/>
                        <w:sz w:val="18"/>
                        <w:szCs w:val="18"/>
                      </w:rPr>
                    </w:pPr>
                    <w:r w:rsidRPr="0092738D">
                      <w:rPr>
                        <w:b/>
                        <w:sz w:val="18"/>
                        <w:szCs w:val="18"/>
                      </w:rPr>
                      <w:t>NURMIJÄRVEN KUNTA</w:t>
                    </w:r>
                  </w:p>
                </w:txbxContent>
              </v:textbox>
            </v:shape>
          </w:pict>
        </mc:Fallback>
      </mc:AlternateContent>
    </w:r>
    <w:r w:rsidR="00D66E01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3D5E82" wp14:editId="215F8D20">
              <wp:simplePos x="0" y="0"/>
              <wp:positionH relativeFrom="column">
                <wp:posOffset>1715135</wp:posOffset>
              </wp:positionH>
              <wp:positionV relativeFrom="paragraph">
                <wp:posOffset>160655</wp:posOffset>
              </wp:positionV>
              <wp:extent cx="1943100" cy="342900"/>
              <wp:effectExtent l="0" t="0" r="12700" b="12700"/>
              <wp:wrapNone/>
              <wp:docPr id="9" name="Tekstiruutu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CD6762" w14:textId="77777777" w:rsidR="0092738D" w:rsidRDefault="0092738D" w:rsidP="0092738D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Postiosoite: PL 37, 01901 Nurmijärvi</w:t>
                          </w:r>
                        </w:p>
                        <w:p w14:paraId="4203FBB5" w14:textId="77777777" w:rsidR="0092738D" w:rsidRPr="0092738D" w:rsidRDefault="0092738D" w:rsidP="0092738D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Katuosoite: Kunnanvirasto, Keskustie 2 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3D5E82" id="Tekstiruutu 9" o:spid="_x0000_s1028" type="#_x0000_t202" style="position:absolute;left:0;text-align:left;margin-left:135.05pt;margin-top:12.65pt;width:15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" filled="f" stroked="f">
              <v:textbox inset="0,0,0,0">
                <w:txbxContent>
                  <w:p w14:paraId="6BCD6762" w14:textId="77777777" w:rsidR="0092738D" w:rsidRDefault="0092738D" w:rsidP="0092738D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Postiosoite: PL 37, 01901 Nurmijärvi</w:t>
                    </w:r>
                  </w:p>
                  <w:p w14:paraId="4203FBB5" w14:textId="77777777" w:rsidR="0092738D" w:rsidRPr="0092738D" w:rsidRDefault="0092738D" w:rsidP="0092738D">
                    <w:pPr>
                      <w:ind w:left="0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Katuosoite: Kunnanvirasto, Keskustie 2 b</w:t>
                    </w:r>
                  </w:p>
                </w:txbxContent>
              </v:textbox>
            </v:shape>
          </w:pict>
        </mc:Fallback>
      </mc:AlternateContent>
    </w:r>
    <w:r w:rsidR="00D66E01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B5CDAE" wp14:editId="7EA069DE">
              <wp:simplePos x="0" y="0"/>
              <wp:positionH relativeFrom="column">
                <wp:posOffset>5349875</wp:posOffset>
              </wp:positionH>
              <wp:positionV relativeFrom="paragraph">
                <wp:posOffset>160655</wp:posOffset>
              </wp:positionV>
              <wp:extent cx="1257300" cy="342900"/>
              <wp:effectExtent l="0" t="0" r="12700" b="12700"/>
              <wp:wrapNone/>
              <wp:docPr id="11" name="Tekstiruutu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6405FD" w14:textId="77777777" w:rsidR="0092738D" w:rsidRDefault="0092738D" w:rsidP="0092738D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www.nurmijarvi.fi</w:t>
                          </w:r>
                        </w:p>
                        <w:p w14:paraId="3C46AD7A" w14:textId="77777777" w:rsidR="0092738D" w:rsidRPr="0092738D" w:rsidRDefault="0092738D" w:rsidP="0092738D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B5CDAE" id="Tekstiruutu 11" o:spid="_x0000_s1029" type="#_x0000_t202" style="position:absolute;left:0;text-align:left;margin-left:421.25pt;margin-top:12.65pt;width:9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" filled="f" stroked="f">
              <v:textbox inset="0,0,0,0">
                <w:txbxContent>
                  <w:p w14:paraId="746405FD" w14:textId="77777777" w:rsidR="0092738D" w:rsidRDefault="0092738D" w:rsidP="0092738D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www.nurmijarvi.fi</w:t>
                    </w:r>
                  </w:p>
                  <w:p w14:paraId="3C46AD7A" w14:textId="77777777" w:rsidR="0092738D" w:rsidRPr="0092738D" w:rsidRDefault="0092738D" w:rsidP="0092738D">
                    <w:pPr>
                      <w:ind w:left="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D66E01"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6B0A6BCC" wp14:editId="09D65E95">
          <wp:simplePos x="0" y="0"/>
          <wp:positionH relativeFrom="column">
            <wp:posOffset>-454025</wp:posOffset>
          </wp:positionH>
          <wp:positionV relativeFrom="paragraph">
            <wp:posOffset>46355</wp:posOffset>
          </wp:positionV>
          <wp:extent cx="6865620" cy="53340"/>
          <wp:effectExtent l="0" t="0" r="0" b="0"/>
          <wp:wrapNone/>
          <wp:docPr id="15" name="Kuv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620" cy="53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AC6F1" w14:textId="77777777" w:rsidR="000640CC" w:rsidRDefault="000640CC" w:rsidP="00A4397B">
      <w:r>
        <w:separator/>
      </w:r>
    </w:p>
  </w:footnote>
  <w:footnote w:type="continuationSeparator" w:id="0">
    <w:p w14:paraId="5139AD19" w14:textId="77777777" w:rsidR="000640CC" w:rsidRDefault="000640CC" w:rsidP="00A43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72B3B" w14:textId="77777777" w:rsidR="003335DF" w:rsidRDefault="002A4DC9" w:rsidP="003335DF">
    <w:r>
      <w:rPr>
        <w:noProof/>
        <w:lang w:eastAsia="fi-FI"/>
      </w:rPr>
      <w:drawing>
        <wp:anchor distT="0" distB="0" distL="114300" distR="114300" simplePos="0" relativeHeight="251666432" behindDoc="0" locked="0" layoutInCell="1" allowOverlap="1" wp14:anchorId="1BE013E7" wp14:editId="78488847">
          <wp:simplePos x="0" y="0"/>
          <wp:positionH relativeFrom="column">
            <wp:posOffset>-650240</wp:posOffset>
          </wp:positionH>
          <wp:positionV relativeFrom="paragraph">
            <wp:posOffset>-34018</wp:posOffset>
          </wp:positionV>
          <wp:extent cx="2814320" cy="955040"/>
          <wp:effectExtent l="0" t="0" r="0" b="0"/>
          <wp:wrapSquare wrapText="bothSides"/>
          <wp:docPr id="14" name="Kuv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32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01BF136" w14:textId="77777777" w:rsidR="003335DF" w:rsidRDefault="003335DF" w:rsidP="003335DF"/>
  <w:p w14:paraId="08AB079A" w14:textId="4E1011FD" w:rsidR="00361FD5" w:rsidRPr="003335DF" w:rsidRDefault="00361FD5" w:rsidP="003335DF">
    <w:pPr>
      <w:ind w:left="6327" w:firstLine="153"/>
      <w:jc w:val="right"/>
      <w:rPr>
        <w:b/>
        <w:bCs/>
      </w:rPr>
    </w:pPr>
    <w:r w:rsidRPr="003335DF">
      <w:rPr>
        <w:b/>
        <w:bCs/>
      </w:rPr>
      <w:t>Nurmijärven kunta, koulutuspalvelut</w:t>
    </w:r>
    <w:r w:rsidR="001C6CA3">
      <w:rPr>
        <w:b/>
        <w:bCs/>
      </w:rPr>
      <w:br/>
      <w:t>2023 alkaen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43435"/>
    <w:multiLevelType w:val="hybridMultilevel"/>
    <w:tmpl w:val="2D1878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8794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BFC"/>
    <w:rsid w:val="00024773"/>
    <w:rsid w:val="000330CA"/>
    <w:rsid w:val="00041E5F"/>
    <w:rsid w:val="00043E6D"/>
    <w:rsid w:val="00047439"/>
    <w:rsid w:val="000640CC"/>
    <w:rsid w:val="00067B39"/>
    <w:rsid w:val="00074020"/>
    <w:rsid w:val="000802A3"/>
    <w:rsid w:val="00096CE5"/>
    <w:rsid w:val="000A05D2"/>
    <w:rsid w:val="000C4590"/>
    <w:rsid w:val="000D5C05"/>
    <w:rsid w:val="00104343"/>
    <w:rsid w:val="0012567D"/>
    <w:rsid w:val="00125A6C"/>
    <w:rsid w:val="00136572"/>
    <w:rsid w:val="00136EB3"/>
    <w:rsid w:val="001604DF"/>
    <w:rsid w:val="001620D2"/>
    <w:rsid w:val="00172A9C"/>
    <w:rsid w:val="00191316"/>
    <w:rsid w:val="001C6CA3"/>
    <w:rsid w:val="001D0363"/>
    <w:rsid w:val="00212642"/>
    <w:rsid w:val="002140CE"/>
    <w:rsid w:val="00233E28"/>
    <w:rsid w:val="002475CA"/>
    <w:rsid w:val="002661AB"/>
    <w:rsid w:val="00294F1F"/>
    <w:rsid w:val="002A03ED"/>
    <w:rsid w:val="002A4DC9"/>
    <w:rsid w:val="002B7744"/>
    <w:rsid w:val="002D22B4"/>
    <w:rsid w:val="002D2C42"/>
    <w:rsid w:val="002D2E29"/>
    <w:rsid w:val="00302353"/>
    <w:rsid w:val="00310B45"/>
    <w:rsid w:val="00317E28"/>
    <w:rsid w:val="003335DF"/>
    <w:rsid w:val="00341ED9"/>
    <w:rsid w:val="003477C5"/>
    <w:rsid w:val="00361FD5"/>
    <w:rsid w:val="0038233F"/>
    <w:rsid w:val="00383091"/>
    <w:rsid w:val="003C31BE"/>
    <w:rsid w:val="003D3DFB"/>
    <w:rsid w:val="003F4734"/>
    <w:rsid w:val="0040023A"/>
    <w:rsid w:val="00447803"/>
    <w:rsid w:val="00457BC2"/>
    <w:rsid w:val="00461C6E"/>
    <w:rsid w:val="00467A8B"/>
    <w:rsid w:val="00481211"/>
    <w:rsid w:val="00485E1C"/>
    <w:rsid w:val="004A0488"/>
    <w:rsid w:val="004C65D5"/>
    <w:rsid w:val="004F1F2E"/>
    <w:rsid w:val="00501ED9"/>
    <w:rsid w:val="005174BD"/>
    <w:rsid w:val="0054168C"/>
    <w:rsid w:val="005469D0"/>
    <w:rsid w:val="00553939"/>
    <w:rsid w:val="0055549F"/>
    <w:rsid w:val="00560ACE"/>
    <w:rsid w:val="0057422B"/>
    <w:rsid w:val="00592437"/>
    <w:rsid w:val="005B2E8D"/>
    <w:rsid w:val="005C5969"/>
    <w:rsid w:val="005F26DD"/>
    <w:rsid w:val="0061019A"/>
    <w:rsid w:val="006219FB"/>
    <w:rsid w:val="00622A86"/>
    <w:rsid w:val="00630A70"/>
    <w:rsid w:val="00655474"/>
    <w:rsid w:val="00656735"/>
    <w:rsid w:val="00660379"/>
    <w:rsid w:val="00666967"/>
    <w:rsid w:val="006741F2"/>
    <w:rsid w:val="006A2913"/>
    <w:rsid w:val="006A6426"/>
    <w:rsid w:val="006C1849"/>
    <w:rsid w:val="006C5B3D"/>
    <w:rsid w:val="006E51A6"/>
    <w:rsid w:val="006E7858"/>
    <w:rsid w:val="006F3C74"/>
    <w:rsid w:val="007250EA"/>
    <w:rsid w:val="00747E34"/>
    <w:rsid w:val="00761F01"/>
    <w:rsid w:val="007D5459"/>
    <w:rsid w:val="007D5C95"/>
    <w:rsid w:val="007F09C8"/>
    <w:rsid w:val="007F5127"/>
    <w:rsid w:val="008178DA"/>
    <w:rsid w:val="00867742"/>
    <w:rsid w:val="008B0E9F"/>
    <w:rsid w:val="008C6D06"/>
    <w:rsid w:val="008D357F"/>
    <w:rsid w:val="00912058"/>
    <w:rsid w:val="0092738D"/>
    <w:rsid w:val="00937367"/>
    <w:rsid w:val="009452D0"/>
    <w:rsid w:val="00964C32"/>
    <w:rsid w:val="00966752"/>
    <w:rsid w:val="00984C82"/>
    <w:rsid w:val="009D541E"/>
    <w:rsid w:val="009D6A5C"/>
    <w:rsid w:val="009E6C84"/>
    <w:rsid w:val="00A128C6"/>
    <w:rsid w:val="00A23CE7"/>
    <w:rsid w:val="00A317B5"/>
    <w:rsid w:val="00A4397B"/>
    <w:rsid w:val="00A44BE9"/>
    <w:rsid w:val="00A50262"/>
    <w:rsid w:val="00A7259C"/>
    <w:rsid w:val="00A95EC1"/>
    <w:rsid w:val="00AE60C5"/>
    <w:rsid w:val="00AF141B"/>
    <w:rsid w:val="00AF3EC2"/>
    <w:rsid w:val="00B11DB3"/>
    <w:rsid w:val="00B212ED"/>
    <w:rsid w:val="00B268E1"/>
    <w:rsid w:val="00B27E4E"/>
    <w:rsid w:val="00B32196"/>
    <w:rsid w:val="00B55C73"/>
    <w:rsid w:val="00B732F7"/>
    <w:rsid w:val="00B84CAE"/>
    <w:rsid w:val="00BD539A"/>
    <w:rsid w:val="00BF1118"/>
    <w:rsid w:val="00C20996"/>
    <w:rsid w:val="00C22F0E"/>
    <w:rsid w:val="00C2337C"/>
    <w:rsid w:val="00C55F07"/>
    <w:rsid w:val="00C570C5"/>
    <w:rsid w:val="00C70625"/>
    <w:rsid w:val="00C71504"/>
    <w:rsid w:val="00C72CCE"/>
    <w:rsid w:val="00C84710"/>
    <w:rsid w:val="00C86173"/>
    <w:rsid w:val="00CA4038"/>
    <w:rsid w:val="00CC6E82"/>
    <w:rsid w:val="00CD0BB5"/>
    <w:rsid w:val="00D55568"/>
    <w:rsid w:val="00D60C4D"/>
    <w:rsid w:val="00D628DD"/>
    <w:rsid w:val="00D66E01"/>
    <w:rsid w:val="00D77C31"/>
    <w:rsid w:val="00D9221F"/>
    <w:rsid w:val="00D9774C"/>
    <w:rsid w:val="00DA7C6F"/>
    <w:rsid w:val="00DB5EE1"/>
    <w:rsid w:val="00DE38C9"/>
    <w:rsid w:val="00DF15E8"/>
    <w:rsid w:val="00E12BCA"/>
    <w:rsid w:val="00E23C89"/>
    <w:rsid w:val="00E676D5"/>
    <w:rsid w:val="00E83AC8"/>
    <w:rsid w:val="00EA13F1"/>
    <w:rsid w:val="00EA3843"/>
    <w:rsid w:val="00EB3BBB"/>
    <w:rsid w:val="00EF0B4E"/>
    <w:rsid w:val="00EF40F9"/>
    <w:rsid w:val="00F33F82"/>
    <w:rsid w:val="00F73AFF"/>
    <w:rsid w:val="00F7718C"/>
    <w:rsid w:val="00F91DC6"/>
    <w:rsid w:val="00F96BFC"/>
    <w:rsid w:val="00FA1794"/>
    <w:rsid w:val="00FD6F1B"/>
    <w:rsid w:val="00FE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26EEF6B"/>
  <w14:defaultImageDpi w14:val="300"/>
  <w15:docId w15:val="{14E48D55-77F5-4257-BE7C-F99AEF1D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i-FI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aliases w:val="Leipätekstit"/>
    <w:qFormat/>
    <w:rsid w:val="003C31BE"/>
    <w:pPr>
      <w:ind w:left="567"/>
    </w:pPr>
    <w:rPr>
      <w:rFonts w:ascii="Calibri" w:hAnsi="Calibri"/>
      <w:sz w:val="22"/>
      <w:szCs w:val="24"/>
      <w:lang w:eastAsia="en-US"/>
    </w:rPr>
  </w:style>
  <w:style w:type="paragraph" w:styleId="Otsikko1">
    <w:name w:val="heading 1"/>
    <w:aliases w:val="Pääotsikko"/>
    <w:basedOn w:val="Normaali"/>
    <w:next w:val="Normaali"/>
    <w:link w:val="Otsikko1Char"/>
    <w:uiPriority w:val="9"/>
    <w:qFormat/>
    <w:rsid w:val="003C31BE"/>
    <w:pPr>
      <w:keepNext/>
      <w:keepLines/>
      <w:spacing w:after="120"/>
      <w:ind w:left="0"/>
      <w:outlineLvl w:val="0"/>
    </w:pPr>
    <w:rPr>
      <w:rFonts w:eastAsiaTheme="majorEastAsia" w:cstheme="majorBidi"/>
      <w:b/>
      <w:bCs/>
      <w:color w:val="000000" w:themeColor="text1"/>
      <w:sz w:val="30"/>
      <w:szCs w:val="32"/>
      <w:lang w:val="en-GB"/>
    </w:rPr>
  </w:style>
  <w:style w:type="paragraph" w:styleId="Otsikko2">
    <w:name w:val="heading 2"/>
    <w:aliases w:val="Väliotsikko"/>
    <w:basedOn w:val="Normaali"/>
    <w:next w:val="Normaali"/>
    <w:link w:val="Otsikko2Char"/>
    <w:autoRedefine/>
    <w:uiPriority w:val="9"/>
    <w:unhideWhenUsed/>
    <w:qFormat/>
    <w:rsid w:val="007250EA"/>
    <w:pPr>
      <w:keepNext/>
      <w:keepLines/>
      <w:spacing w:after="60"/>
      <w:ind w:left="0"/>
      <w:outlineLvl w:val="1"/>
    </w:pPr>
    <w:rPr>
      <w:rFonts w:eastAsiaTheme="majorEastAsia" w:cstheme="majorBidi"/>
      <w:b/>
      <w:bCs/>
      <w:szCs w:val="22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66037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nhideWhenUsed/>
    <w:rsid w:val="00A4397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rsid w:val="00A4397B"/>
    <w:rPr>
      <w:sz w:val="24"/>
      <w:szCs w:val="24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A4397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A4397B"/>
    <w:rPr>
      <w:sz w:val="24"/>
      <w:szCs w:val="24"/>
      <w:lang w:eastAsia="en-U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4397B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4397B"/>
    <w:rPr>
      <w:rFonts w:ascii="Lucida Grande" w:hAnsi="Lucida Grande" w:cs="Lucida Grande"/>
      <w:sz w:val="18"/>
      <w:szCs w:val="18"/>
      <w:lang w:eastAsia="en-US"/>
    </w:rPr>
  </w:style>
  <w:style w:type="character" w:customStyle="1" w:styleId="Otsikko1Char">
    <w:name w:val="Otsikko 1 Char"/>
    <w:aliases w:val="Pääotsikko Char"/>
    <w:basedOn w:val="Kappaleenoletusfontti"/>
    <w:link w:val="Otsikko1"/>
    <w:uiPriority w:val="9"/>
    <w:rsid w:val="003C31BE"/>
    <w:rPr>
      <w:rFonts w:ascii="Calibri" w:eastAsiaTheme="majorEastAsia" w:hAnsi="Calibri" w:cstheme="majorBidi"/>
      <w:b/>
      <w:bCs/>
      <w:color w:val="000000" w:themeColor="text1"/>
      <w:sz w:val="30"/>
      <w:szCs w:val="32"/>
      <w:lang w:val="en-GB" w:eastAsia="en-US"/>
    </w:rPr>
  </w:style>
  <w:style w:type="character" w:customStyle="1" w:styleId="Otsikko2Char">
    <w:name w:val="Otsikko 2 Char"/>
    <w:aliases w:val="Väliotsikko Char"/>
    <w:basedOn w:val="Kappaleenoletusfontti"/>
    <w:link w:val="Otsikko2"/>
    <w:uiPriority w:val="9"/>
    <w:rsid w:val="007250EA"/>
    <w:rPr>
      <w:rFonts w:ascii="Calibri" w:eastAsiaTheme="majorEastAsia" w:hAnsi="Calibri" w:cstheme="majorBidi"/>
      <w:b/>
      <w:bCs/>
      <w:sz w:val="22"/>
      <w:szCs w:val="22"/>
      <w:lang w:eastAsia="en-US"/>
    </w:rPr>
  </w:style>
  <w:style w:type="paragraph" w:styleId="Eivli">
    <w:name w:val="No Spacing"/>
    <w:aliases w:val="Vastaanottajatiedot"/>
    <w:uiPriority w:val="1"/>
    <w:qFormat/>
    <w:rsid w:val="006741F2"/>
    <w:rPr>
      <w:rFonts w:ascii="Calibri" w:hAnsi="Calibri"/>
      <w:sz w:val="22"/>
      <w:szCs w:val="24"/>
      <w:lang w:eastAsia="en-US"/>
    </w:rPr>
  </w:style>
  <w:style w:type="paragraph" w:styleId="Lainaus">
    <w:name w:val="Quote"/>
    <w:basedOn w:val="Normaali"/>
    <w:next w:val="Normaali"/>
    <w:link w:val="LainausChar"/>
    <w:uiPriority w:val="29"/>
    <w:qFormat/>
    <w:rsid w:val="00043E6D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043E6D"/>
    <w:rPr>
      <w:rFonts w:ascii="Calibri" w:hAnsi="Calibri"/>
      <w:i/>
      <w:iCs/>
      <w:color w:val="000000" w:themeColor="text1"/>
      <w:sz w:val="22"/>
      <w:szCs w:val="24"/>
      <w:lang w:eastAsia="en-US"/>
    </w:rPr>
  </w:style>
  <w:style w:type="paragraph" w:customStyle="1" w:styleId="BasicParagraph">
    <w:name w:val="[Basic Paragraph]"/>
    <w:basedOn w:val="Normaali"/>
    <w:uiPriority w:val="99"/>
    <w:rsid w:val="00047439"/>
    <w:pPr>
      <w:widowControl w:val="0"/>
      <w:autoSpaceDE w:val="0"/>
      <w:autoSpaceDN w:val="0"/>
      <w:adjustRightInd w:val="0"/>
      <w:spacing w:line="288" w:lineRule="auto"/>
      <w:ind w:left="0"/>
      <w:textAlignment w:val="center"/>
    </w:pPr>
    <w:rPr>
      <w:rFonts w:ascii="MinionPro-Regular" w:hAnsi="MinionPro-Regular" w:cs="MinionPro-Regular"/>
      <w:color w:val="000000"/>
      <w:sz w:val="24"/>
      <w:lang w:val="en-GB" w:eastAsia="ja-JP"/>
    </w:rPr>
  </w:style>
  <w:style w:type="paragraph" w:styleId="Sisllysluettelonotsikko">
    <w:name w:val="TOC Heading"/>
    <w:basedOn w:val="Otsikko1"/>
    <w:next w:val="Normaali"/>
    <w:uiPriority w:val="39"/>
    <w:unhideWhenUsed/>
    <w:rsid w:val="00047439"/>
    <w:pPr>
      <w:spacing w:before="480" w:after="0" w:line="276" w:lineRule="auto"/>
      <w:outlineLvl w:val="9"/>
    </w:pPr>
    <w:rPr>
      <w:rFonts w:asciiTheme="majorHAnsi" w:hAnsiTheme="majorHAnsi"/>
      <w:color w:val="003261" w:themeColor="accent1" w:themeShade="BF"/>
      <w:sz w:val="28"/>
      <w:szCs w:val="28"/>
      <w:lang w:val="fi-FI" w:eastAsia="fi-FI"/>
    </w:rPr>
  </w:style>
  <w:style w:type="paragraph" w:styleId="Sisluet2">
    <w:name w:val="toc 2"/>
    <w:basedOn w:val="Normaali"/>
    <w:next w:val="Normaali"/>
    <w:autoRedefine/>
    <w:uiPriority w:val="39"/>
    <w:unhideWhenUsed/>
    <w:rsid w:val="00047439"/>
    <w:pPr>
      <w:ind w:left="220"/>
    </w:pPr>
    <w:rPr>
      <w:rFonts w:asciiTheme="minorHAnsi" w:hAnsiTheme="minorHAnsi"/>
      <w:i/>
      <w:szCs w:val="22"/>
    </w:rPr>
  </w:style>
  <w:style w:type="paragraph" w:styleId="Sisluet1">
    <w:name w:val="toc 1"/>
    <w:basedOn w:val="Normaali"/>
    <w:next w:val="Normaali"/>
    <w:autoRedefine/>
    <w:uiPriority w:val="39"/>
    <w:unhideWhenUsed/>
    <w:rsid w:val="00047439"/>
    <w:pPr>
      <w:spacing w:before="120"/>
      <w:ind w:left="0"/>
    </w:pPr>
    <w:rPr>
      <w:rFonts w:asciiTheme="minorHAnsi" w:hAnsiTheme="minorHAnsi"/>
      <w:b/>
      <w:szCs w:val="22"/>
    </w:rPr>
  </w:style>
  <w:style w:type="paragraph" w:styleId="Sisluet3">
    <w:name w:val="toc 3"/>
    <w:basedOn w:val="Normaali"/>
    <w:next w:val="Normaali"/>
    <w:autoRedefine/>
    <w:uiPriority w:val="39"/>
    <w:unhideWhenUsed/>
    <w:rsid w:val="00047439"/>
    <w:pPr>
      <w:ind w:left="440"/>
    </w:pPr>
    <w:rPr>
      <w:rFonts w:asciiTheme="minorHAnsi" w:hAnsiTheme="minorHAnsi"/>
      <w:szCs w:val="22"/>
    </w:r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047439"/>
    <w:pPr>
      <w:ind w:left="660"/>
    </w:pPr>
    <w:rPr>
      <w:rFonts w:asciiTheme="minorHAnsi" w:hAnsiTheme="minorHAnsi"/>
      <w:sz w:val="20"/>
      <w:szCs w:val="20"/>
    </w:r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047439"/>
    <w:pPr>
      <w:ind w:left="880"/>
    </w:pPr>
    <w:rPr>
      <w:rFonts w:asciiTheme="minorHAnsi" w:hAnsiTheme="minorHAnsi"/>
      <w:sz w:val="20"/>
      <w:szCs w:val="20"/>
    </w:r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047439"/>
    <w:pPr>
      <w:ind w:left="1100"/>
    </w:pPr>
    <w:rPr>
      <w:rFonts w:asciiTheme="minorHAnsi" w:hAnsiTheme="minorHAnsi"/>
      <w:sz w:val="20"/>
      <w:szCs w:val="20"/>
    </w:r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047439"/>
    <w:pPr>
      <w:ind w:left="1320"/>
    </w:pPr>
    <w:rPr>
      <w:rFonts w:asciiTheme="minorHAnsi" w:hAnsiTheme="minorHAnsi"/>
      <w:sz w:val="20"/>
      <w:szCs w:val="20"/>
    </w:r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047439"/>
    <w:pPr>
      <w:ind w:left="1540"/>
    </w:pPr>
    <w:rPr>
      <w:rFonts w:asciiTheme="minorHAnsi" w:hAnsiTheme="minorHAnsi"/>
      <w:sz w:val="20"/>
      <w:szCs w:val="20"/>
    </w:r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047439"/>
    <w:pPr>
      <w:ind w:left="1760"/>
    </w:pPr>
    <w:rPr>
      <w:rFonts w:asciiTheme="minorHAnsi" w:hAnsiTheme="minorHAnsi"/>
      <w:sz w:val="20"/>
      <w:szCs w:val="20"/>
    </w:rPr>
  </w:style>
  <w:style w:type="paragraph" w:customStyle="1" w:styleId="Leipis">
    <w:name w:val="Leipis"/>
    <w:basedOn w:val="Normaali"/>
    <w:uiPriority w:val="99"/>
    <w:rsid w:val="0092738D"/>
    <w:pPr>
      <w:widowControl w:val="0"/>
      <w:autoSpaceDE w:val="0"/>
      <w:autoSpaceDN w:val="0"/>
      <w:adjustRightInd w:val="0"/>
      <w:spacing w:after="113" w:line="240" w:lineRule="atLeast"/>
      <w:ind w:left="0"/>
      <w:textAlignment w:val="center"/>
    </w:pPr>
    <w:rPr>
      <w:rFonts w:ascii="OpenSans" w:hAnsi="OpenSans" w:cs="OpenSans"/>
      <w:color w:val="000000"/>
      <w:sz w:val="17"/>
      <w:szCs w:val="17"/>
      <w:lang w:eastAsia="ja-JP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6037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styleId="Hyperlinkki">
    <w:name w:val="Hyperlink"/>
    <w:basedOn w:val="Kappaleenoletusfontti"/>
    <w:uiPriority w:val="99"/>
    <w:unhideWhenUsed/>
    <w:rsid w:val="00B268E1"/>
    <w:rPr>
      <w:color w:val="8A518C" w:themeColor="hyperlink"/>
      <w:u w:val="single"/>
    </w:rPr>
  </w:style>
  <w:style w:type="paragraph" w:styleId="Luettelokappale">
    <w:name w:val="List Paragraph"/>
    <w:basedOn w:val="Normaali"/>
    <w:uiPriority w:val="34"/>
    <w:rsid w:val="009D6A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urmijarvi.fi/kuntalaisen-palvelut/lasten-nuorten-ja-perheiden-palvelut/opetus-ja-koulutus/perusopetus/koulun-arki/retket-ja-leirikoulut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iina.pirnes\Downloads\NUR_lomakepohja_tekstilla_A4%20(1).dotx" TargetMode="External"/></Relationships>
</file>

<file path=word/theme/theme1.xml><?xml version="1.0" encoding="utf-8"?>
<a:theme xmlns:a="http://schemas.openxmlformats.org/drawingml/2006/main" name="Nurmijarvi">
  <a:themeElements>
    <a:clrScheme name="Mukautettu 1">
      <a:dk1>
        <a:sysClr val="windowText" lastClr="000000"/>
      </a:dk1>
      <a:lt1>
        <a:sysClr val="window" lastClr="FFFFFF"/>
      </a:lt1>
      <a:dk2>
        <a:srgbClr val="004382"/>
      </a:dk2>
      <a:lt2>
        <a:srgbClr val="FFFFFE"/>
      </a:lt2>
      <a:accent1>
        <a:srgbClr val="004382"/>
      </a:accent1>
      <a:accent2>
        <a:srgbClr val="499FCD"/>
      </a:accent2>
      <a:accent3>
        <a:srgbClr val="EB992A"/>
      </a:accent3>
      <a:accent4>
        <a:srgbClr val="1B9A38"/>
      </a:accent4>
      <a:accent5>
        <a:srgbClr val="D63D24"/>
      </a:accent5>
      <a:accent6>
        <a:srgbClr val="9CC52D"/>
      </a:accent6>
      <a:hlink>
        <a:srgbClr val="8A518C"/>
      </a:hlink>
      <a:folHlink>
        <a:srgbClr val="917DAB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1E87592134754EB9A84364C061302A" ma:contentTypeVersion="15" ma:contentTypeDescription="Create a new document." ma:contentTypeScope="" ma:versionID="e57b08434dc29030f16021b816b70043">
  <xsd:schema xmlns:xsd="http://www.w3.org/2001/XMLSchema" xmlns:xs="http://www.w3.org/2001/XMLSchema" xmlns:p="http://schemas.microsoft.com/office/2006/metadata/properties" xmlns:ns2="75acd246-a9cf-4cc0-a703-f9742e412754" xmlns:ns3="3ec24a68-924b-40f0-999f-cebe9b70a9e5" targetNamespace="http://schemas.microsoft.com/office/2006/metadata/properties" ma:root="true" ma:fieldsID="36673fc20fcd331e7b70eaa3dee9abc4" ns2:_="" ns3:_="">
    <xsd:import namespace="75acd246-a9cf-4cc0-a703-f9742e412754"/>
    <xsd:import namespace="3ec24a68-924b-40f0-999f-cebe9b70a9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cd246-a9cf-4cc0-a703-f9742e4127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80ec656-fb78-485f-bf30-5963d8e1be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24a68-924b-40f0-999f-cebe9b70a9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ad1b4fe-4877-4fc8-af26-5ae24ba398db}" ma:internalName="TaxCatchAll" ma:showField="CatchAllData" ma:web="3ec24a68-924b-40f0-999f-cebe9b70a9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c24a68-924b-40f0-999f-cebe9b70a9e5" xsi:nil="true"/>
    <lcf76f155ced4ddcb4097134ff3c332f xmlns="75acd246-a9cf-4cc0-a703-f9742e4127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83EA77-088D-4FA3-9FA6-7DDD9CD8C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cd246-a9cf-4cc0-a703-f9742e412754"/>
    <ds:schemaRef ds:uri="3ec24a68-924b-40f0-999f-cebe9b70a9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C95FE9-CE3E-4CDE-903E-1615314CC9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575005-4C62-41A3-A397-E246D4D38C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0DFD60-D787-454E-9109-D93F84D9F90F}">
  <ds:schemaRefs>
    <ds:schemaRef ds:uri="http://schemas.microsoft.com/office/2006/metadata/properties"/>
    <ds:schemaRef ds:uri="http://schemas.microsoft.com/office/infopath/2007/PartnerControls"/>
    <ds:schemaRef ds:uri="3ec24a68-924b-40f0-999f-cebe9b70a9e5"/>
    <ds:schemaRef ds:uri="75acd246-a9cf-4cc0-a703-f9742e4127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NUR_lomakepohja_tekstilla_A4 (1)</Template>
  <TotalTime>108</TotalTime>
  <Pages>1</Pages>
  <Words>326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Piietwaak</Company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Kristiina Pirnes</dc:creator>
  <cp:keywords/>
  <dc:description/>
  <cp:lastModifiedBy>Kristiina Pirnes</cp:lastModifiedBy>
  <cp:revision>107</cp:revision>
  <dcterms:created xsi:type="dcterms:W3CDTF">2023-01-11T11:59:00Z</dcterms:created>
  <dcterms:modified xsi:type="dcterms:W3CDTF">2023-01-23T13:15:00Z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0x010100D21E87592134754EB9A84364C061302A</vt:lpwstr>
  </property>
  <property fmtid="{D5CDD505-2E9C-101B-9397-08002B2CF9AE}" pid="3" name="MediaServiceImageTags">
    <vt:lpwstr/>
  </property>
</Properties>
</file>