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55"/>
        <w:gridCol w:w="3151"/>
        <w:gridCol w:w="3174"/>
      </w:tblGrid>
      <w:tr w:rsidR="00471874" w14:paraId="39E8D7DA" w14:textId="77777777" w:rsidTr="005C3238">
        <w:tc>
          <w:tcPr>
            <w:tcW w:w="9628" w:type="dxa"/>
            <w:gridSpan w:val="3"/>
            <w:shd w:val="clear" w:color="auto" w:fill="D9D9D9" w:themeFill="background1" w:themeFillShade="D9"/>
          </w:tcPr>
          <w:p w14:paraId="2C75AFDF" w14:textId="77777777" w:rsidR="00471874" w:rsidRPr="008C4999" w:rsidRDefault="00471874" w:rsidP="005C3238">
            <w:pPr>
              <w:rPr>
                <w:b/>
                <w:bCs/>
              </w:rPr>
            </w:pPr>
            <w:r w:rsidRPr="008C4999">
              <w:rPr>
                <w:b/>
                <w:bCs/>
              </w:rPr>
              <w:t>Tiekunnan tiedot</w:t>
            </w:r>
          </w:p>
        </w:tc>
      </w:tr>
      <w:tr w:rsidR="00471874" w14:paraId="089BF8D3" w14:textId="77777777" w:rsidTr="005C3238">
        <w:tc>
          <w:tcPr>
            <w:tcW w:w="6418" w:type="dxa"/>
            <w:gridSpan w:val="2"/>
          </w:tcPr>
          <w:p w14:paraId="34AD97DE" w14:textId="77777777" w:rsidR="00471874" w:rsidRDefault="00471874" w:rsidP="005C3238">
            <w:r>
              <w:t>Tiekunnan nimi</w:t>
            </w:r>
          </w:p>
          <w:p w14:paraId="02A7F90B" w14:textId="77777777" w:rsidR="00471874" w:rsidRDefault="00471874" w:rsidP="005C3238">
            <w: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3210" w:type="dxa"/>
          </w:tcPr>
          <w:p w14:paraId="0109C2DD" w14:textId="77777777" w:rsidR="00471874" w:rsidRDefault="00471874" w:rsidP="005C3238">
            <w:r>
              <w:t>Numero (käyttöoikeusyksikkö)</w:t>
            </w:r>
          </w:p>
          <w:p w14:paraId="6E853DAD" w14:textId="77777777" w:rsidR="00471874" w:rsidRDefault="00471874" w:rsidP="005C3238">
            <w: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471874" w14:paraId="4FF160A3" w14:textId="77777777" w:rsidTr="005C3238">
        <w:tc>
          <w:tcPr>
            <w:tcW w:w="9628" w:type="dxa"/>
            <w:gridSpan w:val="3"/>
          </w:tcPr>
          <w:p w14:paraId="62A57B5C" w14:textId="77777777" w:rsidR="00471874" w:rsidRDefault="00471874" w:rsidP="005C3238">
            <w:r>
              <w:t>Tiekunnan pankki ja IBAN tilinumero</w:t>
            </w:r>
          </w:p>
          <w:p w14:paraId="017A67EB" w14:textId="77777777" w:rsidR="00471874" w:rsidRDefault="00471874" w:rsidP="005C3238">
            <w: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471874" w14:paraId="1834C4FA" w14:textId="77777777" w:rsidTr="005C3238">
        <w:tc>
          <w:tcPr>
            <w:tcW w:w="9628" w:type="dxa"/>
            <w:gridSpan w:val="3"/>
            <w:shd w:val="clear" w:color="auto" w:fill="D9D9D9" w:themeFill="background1" w:themeFillShade="D9"/>
          </w:tcPr>
          <w:p w14:paraId="7A1524E1" w14:textId="77777777" w:rsidR="00471874" w:rsidRPr="008C4999" w:rsidRDefault="00471874" w:rsidP="005C3238">
            <w:pPr>
              <w:rPr>
                <w:b/>
                <w:bCs/>
              </w:rPr>
            </w:pPr>
            <w:r w:rsidRPr="008C4999">
              <w:rPr>
                <w:b/>
                <w:bCs/>
              </w:rPr>
              <w:t>Tiekunnan edustaja/yhteyshenkilö rekisterissä</w:t>
            </w:r>
          </w:p>
        </w:tc>
      </w:tr>
      <w:tr w:rsidR="00471874" w14:paraId="057B3DA5" w14:textId="77777777" w:rsidTr="005C3238">
        <w:tc>
          <w:tcPr>
            <w:tcW w:w="3209" w:type="dxa"/>
          </w:tcPr>
          <w:p w14:paraId="3B755A66" w14:textId="77777777" w:rsidR="00471874" w:rsidRDefault="00471874" w:rsidP="005C3238">
            <w:r>
              <w:t>Nimi</w:t>
            </w:r>
          </w:p>
          <w:p w14:paraId="2019E202" w14:textId="77777777" w:rsidR="00471874" w:rsidRDefault="00471874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3209" w:type="dxa"/>
          </w:tcPr>
          <w:p w14:paraId="1C00303C" w14:textId="77777777" w:rsidR="00471874" w:rsidRDefault="00471874" w:rsidP="005C3238">
            <w:r>
              <w:t xml:space="preserve">Toimi </w:t>
            </w:r>
          </w:p>
          <w:p w14:paraId="4E47288A" w14:textId="77777777" w:rsidR="00471874" w:rsidRDefault="00471874" w:rsidP="005C3238">
            <w: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1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4"/>
            <w:r>
              <w:t xml:space="preserve"> toimitsijamies</w:t>
            </w:r>
          </w:p>
          <w:p w14:paraId="1AEB1F8F" w14:textId="77777777" w:rsidR="00471874" w:rsidRDefault="00471874" w:rsidP="005C3238">
            <w: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alinta2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5"/>
            <w:r>
              <w:t xml:space="preserve"> hoitokunnan </w:t>
            </w:r>
            <w:proofErr w:type="gramStart"/>
            <w:r>
              <w:t>pj</w:t>
            </w:r>
            <w:proofErr w:type="gramEnd"/>
          </w:p>
        </w:tc>
        <w:tc>
          <w:tcPr>
            <w:tcW w:w="3210" w:type="dxa"/>
          </w:tcPr>
          <w:p w14:paraId="49267A3B" w14:textId="77777777" w:rsidR="00471874" w:rsidRDefault="00471874" w:rsidP="005C3238">
            <w:r>
              <w:t>Toimikausi</w:t>
            </w:r>
          </w:p>
          <w:p w14:paraId="642BF5A2" w14:textId="77777777" w:rsidR="00471874" w:rsidRDefault="00471874" w:rsidP="005C3238">
            <w: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6" w:name="Teksti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471874" w14:paraId="5F38FC8A" w14:textId="77777777" w:rsidTr="005C3238">
        <w:tc>
          <w:tcPr>
            <w:tcW w:w="3209" w:type="dxa"/>
          </w:tcPr>
          <w:p w14:paraId="63F884BB" w14:textId="77777777" w:rsidR="00471874" w:rsidRDefault="00471874" w:rsidP="005C3238">
            <w:r>
              <w:t>Katuosoite</w:t>
            </w:r>
          </w:p>
          <w:p w14:paraId="5008F710" w14:textId="77777777" w:rsidR="00471874" w:rsidRDefault="00471874" w:rsidP="005C3238">
            <w: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7" w:name="Teksti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209" w:type="dxa"/>
          </w:tcPr>
          <w:p w14:paraId="02FB07B1" w14:textId="77777777" w:rsidR="00471874" w:rsidRDefault="00471874" w:rsidP="005C3238">
            <w:r>
              <w:t>Postinumero</w:t>
            </w:r>
          </w:p>
          <w:p w14:paraId="7362D3D6" w14:textId="77777777" w:rsidR="00471874" w:rsidRDefault="00471874" w:rsidP="005C3238">
            <w: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8" w:name="Teksti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210" w:type="dxa"/>
          </w:tcPr>
          <w:p w14:paraId="31659DF9" w14:textId="77777777" w:rsidR="00471874" w:rsidRDefault="00471874" w:rsidP="005C3238">
            <w:r>
              <w:t>Postitoimipaikka</w:t>
            </w:r>
          </w:p>
          <w:p w14:paraId="226A3326" w14:textId="77777777" w:rsidR="00471874" w:rsidRDefault="00471874" w:rsidP="005C3238">
            <w: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9" w:name="Teksti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471874" w14:paraId="12324A5D" w14:textId="77777777" w:rsidTr="005C3238">
        <w:tc>
          <w:tcPr>
            <w:tcW w:w="3209" w:type="dxa"/>
          </w:tcPr>
          <w:p w14:paraId="283D1BC4" w14:textId="77777777" w:rsidR="00471874" w:rsidRDefault="00471874" w:rsidP="005C3238">
            <w:r>
              <w:t>Puhelinnumero</w:t>
            </w:r>
          </w:p>
          <w:p w14:paraId="4B5EFBAE" w14:textId="77777777" w:rsidR="00471874" w:rsidRDefault="00471874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419" w:type="dxa"/>
            <w:gridSpan w:val="2"/>
          </w:tcPr>
          <w:p w14:paraId="15EA1502" w14:textId="77777777" w:rsidR="00471874" w:rsidRDefault="00471874" w:rsidP="005C3238">
            <w:r>
              <w:t>Sähköpostiosoite</w:t>
            </w:r>
          </w:p>
          <w:p w14:paraId="5034BC8D" w14:textId="77777777" w:rsidR="00471874" w:rsidRDefault="00471874" w:rsidP="005C3238">
            <w: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71874" w14:paraId="5BFAE7D5" w14:textId="77777777" w:rsidTr="005C3238">
        <w:tc>
          <w:tcPr>
            <w:tcW w:w="9628" w:type="dxa"/>
            <w:gridSpan w:val="3"/>
          </w:tcPr>
          <w:p w14:paraId="2E5B7CCC" w14:textId="77777777" w:rsidR="00471874" w:rsidRDefault="00471874" w:rsidP="005C3238">
            <w: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Valinta3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10"/>
            <w:r>
              <w:t xml:space="preserve"> Tiekunnan yhteystiedot on ilmoitettu Maanmittauslaitokselle</w:t>
            </w:r>
          </w:p>
          <w:p w14:paraId="06CF5BA1" w14:textId="77777777" w:rsidR="00471874" w:rsidRDefault="00471874" w:rsidP="005C3238">
            <w: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4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11"/>
            <w:r>
              <w:t xml:space="preserve"> Tien tiedot on ilmoitettu Digiroadiin</w:t>
            </w:r>
          </w:p>
        </w:tc>
      </w:tr>
    </w:tbl>
    <w:p w14:paraId="30E7063E" w14:textId="56E0CF08" w:rsidR="00A4397B" w:rsidRDefault="00A4397B" w:rsidP="00832B72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742"/>
        <w:gridCol w:w="4738"/>
      </w:tblGrid>
      <w:tr w:rsidR="00E820E4" w14:paraId="1BEFB670" w14:textId="77777777" w:rsidTr="001750E0">
        <w:tc>
          <w:tcPr>
            <w:tcW w:w="9628" w:type="dxa"/>
            <w:gridSpan w:val="2"/>
            <w:shd w:val="clear" w:color="auto" w:fill="D9D9D9" w:themeFill="background1" w:themeFillShade="D9"/>
          </w:tcPr>
          <w:p w14:paraId="25A09137" w14:textId="77777777" w:rsidR="00E820E4" w:rsidRPr="00276A36" w:rsidRDefault="00E820E4" w:rsidP="005C3238">
            <w:pPr>
              <w:rPr>
                <w:b/>
                <w:bCs/>
              </w:rPr>
            </w:pPr>
            <w:r w:rsidRPr="00276A36">
              <w:rPr>
                <w:b/>
                <w:bCs/>
              </w:rPr>
              <w:t>Yksityistien tiedot</w:t>
            </w:r>
          </w:p>
        </w:tc>
      </w:tr>
      <w:tr w:rsidR="00E820E4" w14:paraId="1AE93562" w14:textId="77777777" w:rsidTr="005C3238">
        <w:tc>
          <w:tcPr>
            <w:tcW w:w="4814" w:type="dxa"/>
          </w:tcPr>
          <w:p w14:paraId="563696CA" w14:textId="77777777" w:rsidR="00E820E4" w:rsidRDefault="00E820E4" w:rsidP="005C3238">
            <w:r>
              <w:t>Tien pituus kilometreinä</w:t>
            </w:r>
          </w:p>
          <w:p w14:paraId="0743B4C1" w14:textId="2DA8E145" w:rsidR="00E820E4" w:rsidRDefault="001750E0" w:rsidP="009D28B8">
            <w:pPr>
              <w:jc w:val="right"/>
            </w:pPr>
            <w: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2" w:name="Teksti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  <w:r w:rsidR="00E820E4">
              <w:t xml:space="preserve"> km</w:t>
            </w:r>
          </w:p>
        </w:tc>
        <w:tc>
          <w:tcPr>
            <w:tcW w:w="4814" w:type="dxa"/>
          </w:tcPr>
          <w:p w14:paraId="4B79FCC5" w14:textId="77777777" w:rsidR="00E820E4" w:rsidRDefault="00E820E4" w:rsidP="005C3238">
            <w:r>
              <w:t>Tien varressa asutaan vakituisesti</w:t>
            </w:r>
          </w:p>
          <w:p w14:paraId="21E2F54C" w14:textId="0BBC7CD0" w:rsidR="00E820E4" w:rsidRDefault="001750E0" w:rsidP="005C3238">
            <w: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5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13"/>
            <w:r w:rsidR="00E820E4">
              <w:t xml:space="preserve"> kyllä </w:t>
            </w:r>
            <w:r>
              <w:t xml:space="preserve">                   </w:t>
            </w:r>
            <w:r w:rsidR="002C6AE3"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6"/>
            <w:r w:rsidR="002C6AE3">
              <w:instrText xml:space="preserve"> FORMCHECKBOX </w:instrText>
            </w:r>
            <w:r w:rsidR="00C24B55">
              <w:fldChar w:fldCharType="separate"/>
            </w:r>
            <w:r w:rsidR="002C6AE3">
              <w:fldChar w:fldCharType="end"/>
            </w:r>
            <w:bookmarkEnd w:id="14"/>
            <w:r w:rsidR="002C6AE3">
              <w:t xml:space="preserve"> </w:t>
            </w:r>
            <w:r w:rsidR="00E820E4">
              <w:t>ei</w:t>
            </w:r>
          </w:p>
        </w:tc>
      </w:tr>
      <w:tr w:rsidR="00E820E4" w14:paraId="7DFB99C9" w14:textId="77777777" w:rsidTr="005C3238">
        <w:tc>
          <w:tcPr>
            <w:tcW w:w="4814" w:type="dxa"/>
          </w:tcPr>
          <w:p w14:paraId="7FB1C318" w14:textId="77777777" w:rsidR="00E820E4" w:rsidRDefault="00E820E4" w:rsidP="005C3238">
            <w:r>
              <w:t>Tieosakkaiden lukumäärä</w:t>
            </w:r>
          </w:p>
          <w:p w14:paraId="61966F65" w14:textId="0FD2F5A5" w:rsidR="00E820E4" w:rsidRDefault="001750E0" w:rsidP="009D28B8">
            <w:pPr>
              <w:jc w:val="right"/>
            </w:pPr>
            <w: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5" w:name="Teksti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 w:rsidR="00E820E4">
              <w:t xml:space="preserve"> kpl</w:t>
            </w:r>
          </w:p>
        </w:tc>
        <w:tc>
          <w:tcPr>
            <w:tcW w:w="4814" w:type="dxa"/>
          </w:tcPr>
          <w:p w14:paraId="633C634F" w14:textId="77777777" w:rsidR="00E820E4" w:rsidRDefault="00E820E4" w:rsidP="005C3238">
            <w:r>
              <w:t>Läpiajotie</w:t>
            </w:r>
          </w:p>
          <w:p w14:paraId="1EBAC3F0" w14:textId="1C2D2725" w:rsidR="00E820E4" w:rsidRDefault="002C6AE3" w:rsidP="005C3238">
            <w: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kyllä                    </w:t>
            </w:r>
            <w: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ei</w:t>
            </w:r>
          </w:p>
        </w:tc>
      </w:tr>
      <w:tr w:rsidR="00E820E4" w14:paraId="0E97FF44" w14:textId="77777777" w:rsidTr="005C3238">
        <w:tc>
          <w:tcPr>
            <w:tcW w:w="4814" w:type="dxa"/>
          </w:tcPr>
          <w:p w14:paraId="3847BECA" w14:textId="77777777" w:rsidR="00E820E4" w:rsidRDefault="00E820E4" w:rsidP="005C3238">
            <w:r>
              <w:t>Säännöllinen joukkoliikenne</w:t>
            </w:r>
          </w:p>
          <w:p w14:paraId="336F0E25" w14:textId="361A98D6" w:rsidR="00E820E4" w:rsidRDefault="002C6AE3" w:rsidP="005C3238">
            <w: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kyllä                    </w:t>
            </w:r>
            <w: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ei</w:t>
            </w:r>
          </w:p>
        </w:tc>
        <w:tc>
          <w:tcPr>
            <w:tcW w:w="4814" w:type="dxa"/>
          </w:tcPr>
          <w:p w14:paraId="467E7536" w14:textId="77777777" w:rsidR="00E820E4" w:rsidRDefault="00E820E4" w:rsidP="005C3238">
            <w:r>
              <w:t>Tiekunnan alueella uimaranta, virkistysalue tai muu yleisessä käytössä oleva alue</w:t>
            </w:r>
          </w:p>
          <w:p w14:paraId="7C63754D" w14:textId="26D24672" w:rsidR="00E820E4" w:rsidRDefault="002C6AE3" w:rsidP="005C3238">
            <w: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kyllä                    </w:t>
            </w:r>
            <w: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r>
              <w:t xml:space="preserve"> ei</w:t>
            </w:r>
          </w:p>
        </w:tc>
      </w:tr>
      <w:tr w:rsidR="00E820E4" w14:paraId="4D348582" w14:textId="77777777" w:rsidTr="005C3238">
        <w:tc>
          <w:tcPr>
            <w:tcW w:w="9628" w:type="dxa"/>
            <w:gridSpan w:val="2"/>
          </w:tcPr>
          <w:p w14:paraId="78288394" w14:textId="77777777" w:rsidR="00E820E4" w:rsidRDefault="00E820E4" w:rsidP="005C3238">
            <w:r>
              <w:t>Tiekunnan alueella liikenteellisesti normaalia rasittavampaa yritystoimintaa, mitä</w:t>
            </w:r>
          </w:p>
          <w:p w14:paraId="454CC797" w14:textId="6EADCE9D" w:rsidR="00E820E4" w:rsidRDefault="001750E0" w:rsidP="005C3238">
            <w: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6" w:name="Teksti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2D91CB64" w14:textId="77777777" w:rsidR="00E820E4" w:rsidRDefault="00E820E4" w:rsidP="005C3238"/>
        </w:tc>
      </w:tr>
      <w:tr w:rsidR="00E820E4" w14:paraId="31E14310" w14:textId="77777777" w:rsidTr="005C3238">
        <w:tc>
          <w:tcPr>
            <w:tcW w:w="9628" w:type="dxa"/>
            <w:gridSpan w:val="2"/>
          </w:tcPr>
          <w:p w14:paraId="72F29F52" w14:textId="2491B3D8" w:rsidR="00E820E4" w:rsidRDefault="002C6AE3" w:rsidP="005C3238">
            <w: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Valinta7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17"/>
            <w:r w:rsidR="00E820E4">
              <w:t xml:space="preserve"> Tiekunta anoo kunnossapitoluokan muutosta</w:t>
            </w:r>
          </w:p>
          <w:p w14:paraId="60D6F77C" w14:textId="77777777" w:rsidR="00E820E4" w:rsidRDefault="00E820E4" w:rsidP="005C3238">
            <w:r>
              <w:t>Perustelut liitteenä</w:t>
            </w:r>
          </w:p>
        </w:tc>
      </w:tr>
    </w:tbl>
    <w:p w14:paraId="09734166" w14:textId="04AD32CC" w:rsidR="00E820E4" w:rsidRDefault="00E820E4" w:rsidP="00832B72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081"/>
        <w:gridCol w:w="1664"/>
        <w:gridCol w:w="3212"/>
        <w:gridCol w:w="1523"/>
      </w:tblGrid>
      <w:tr w:rsidR="004C6997" w14:paraId="3739CDF9" w14:textId="77777777" w:rsidTr="004C6997">
        <w:tc>
          <w:tcPr>
            <w:tcW w:w="9628" w:type="dxa"/>
            <w:gridSpan w:val="4"/>
            <w:shd w:val="clear" w:color="auto" w:fill="D9D9D9" w:themeFill="background1" w:themeFillShade="D9"/>
          </w:tcPr>
          <w:p w14:paraId="79F49660" w14:textId="77777777" w:rsidR="004C6997" w:rsidRPr="007F1B53" w:rsidRDefault="004C6997" w:rsidP="005C3238">
            <w:pPr>
              <w:rPr>
                <w:b/>
                <w:bCs/>
              </w:rPr>
            </w:pPr>
            <w:r w:rsidRPr="007F1B53">
              <w:rPr>
                <w:b/>
                <w:bCs/>
              </w:rPr>
              <w:t>Edellisen tilikauden menoselvitys</w:t>
            </w:r>
          </w:p>
        </w:tc>
      </w:tr>
      <w:tr w:rsidR="004C6997" w14:paraId="4C9E5D49" w14:textId="77777777" w:rsidTr="005C3238">
        <w:tc>
          <w:tcPr>
            <w:tcW w:w="4814" w:type="dxa"/>
            <w:gridSpan w:val="2"/>
          </w:tcPr>
          <w:p w14:paraId="3F9F8EEA" w14:textId="77777777" w:rsidR="004C6997" w:rsidRPr="008C7DBB" w:rsidRDefault="004C6997" w:rsidP="007F61FA">
            <w:pPr>
              <w:spacing w:after="0"/>
              <w:rPr>
                <w:b/>
                <w:bCs/>
              </w:rPr>
            </w:pPr>
            <w:r w:rsidRPr="008C7DBB">
              <w:rPr>
                <w:b/>
                <w:bCs/>
              </w:rPr>
              <w:t>Tulot:</w:t>
            </w:r>
          </w:p>
        </w:tc>
        <w:tc>
          <w:tcPr>
            <w:tcW w:w="4814" w:type="dxa"/>
            <w:gridSpan w:val="2"/>
          </w:tcPr>
          <w:p w14:paraId="673A8F75" w14:textId="77777777" w:rsidR="004C6997" w:rsidRPr="008C7DBB" w:rsidRDefault="004C6997" w:rsidP="007F61FA">
            <w:pPr>
              <w:spacing w:after="0"/>
              <w:rPr>
                <w:b/>
                <w:bCs/>
              </w:rPr>
            </w:pPr>
            <w:r w:rsidRPr="008C7DBB">
              <w:rPr>
                <w:b/>
                <w:bCs/>
              </w:rPr>
              <w:t>Menot:</w:t>
            </w:r>
          </w:p>
        </w:tc>
      </w:tr>
      <w:tr w:rsidR="004C6997" w14:paraId="550E9551" w14:textId="77777777" w:rsidTr="005C3238">
        <w:tc>
          <w:tcPr>
            <w:tcW w:w="3114" w:type="dxa"/>
          </w:tcPr>
          <w:p w14:paraId="726D94EE" w14:textId="77777777" w:rsidR="004C6997" w:rsidRDefault="004C6997" w:rsidP="007F61FA">
            <w:pPr>
              <w:spacing w:before="240" w:after="0"/>
            </w:pPr>
            <w:r>
              <w:t>Kunnossapitoavustus (kunta)</w:t>
            </w:r>
          </w:p>
        </w:tc>
        <w:tc>
          <w:tcPr>
            <w:tcW w:w="1700" w:type="dxa"/>
          </w:tcPr>
          <w:p w14:paraId="70F75F60" w14:textId="55188399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8" w:name="Teksti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  <w:r w:rsidR="004C6997">
              <w:t xml:space="preserve"> €</w:t>
            </w:r>
          </w:p>
        </w:tc>
        <w:tc>
          <w:tcPr>
            <w:tcW w:w="3261" w:type="dxa"/>
          </w:tcPr>
          <w:p w14:paraId="5D12DBE3" w14:textId="77777777" w:rsidR="004C6997" w:rsidRDefault="004C6997" w:rsidP="007F61FA">
            <w:pPr>
              <w:spacing w:before="240" w:after="0"/>
            </w:pPr>
            <w:r>
              <w:t>Tien kesähoito</w:t>
            </w:r>
          </w:p>
        </w:tc>
        <w:tc>
          <w:tcPr>
            <w:tcW w:w="1553" w:type="dxa"/>
          </w:tcPr>
          <w:p w14:paraId="378A709A" w14:textId="0C596B36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</w:tr>
      <w:tr w:rsidR="004C6997" w14:paraId="2A3E1BCF" w14:textId="77777777" w:rsidTr="005C3238">
        <w:tc>
          <w:tcPr>
            <w:tcW w:w="3114" w:type="dxa"/>
          </w:tcPr>
          <w:p w14:paraId="2B83284F" w14:textId="77777777" w:rsidR="004C6997" w:rsidRDefault="004C6997" w:rsidP="007F61FA">
            <w:pPr>
              <w:spacing w:before="240" w:after="0"/>
            </w:pPr>
            <w:r>
              <w:t>Perusparannusavustus (kunta)</w:t>
            </w:r>
          </w:p>
        </w:tc>
        <w:tc>
          <w:tcPr>
            <w:tcW w:w="1700" w:type="dxa"/>
          </w:tcPr>
          <w:p w14:paraId="61AE170B" w14:textId="5C78211E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  <w:tc>
          <w:tcPr>
            <w:tcW w:w="3261" w:type="dxa"/>
          </w:tcPr>
          <w:p w14:paraId="6EB6F19C" w14:textId="77777777" w:rsidR="004C6997" w:rsidRDefault="004C6997" w:rsidP="007F61FA">
            <w:pPr>
              <w:spacing w:before="240" w:after="0"/>
            </w:pPr>
            <w:r>
              <w:t>Tien talvihoito</w:t>
            </w:r>
          </w:p>
        </w:tc>
        <w:tc>
          <w:tcPr>
            <w:tcW w:w="1553" w:type="dxa"/>
          </w:tcPr>
          <w:p w14:paraId="7B5FEE18" w14:textId="5D729B41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</w:tr>
      <w:tr w:rsidR="004C6997" w14:paraId="4782E0C4" w14:textId="77777777" w:rsidTr="005C3238">
        <w:tc>
          <w:tcPr>
            <w:tcW w:w="3114" w:type="dxa"/>
          </w:tcPr>
          <w:p w14:paraId="2BBDAF3D" w14:textId="77777777" w:rsidR="004C6997" w:rsidRDefault="004C6997" w:rsidP="007F61FA">
            <w:pPr>
              <w:spacing w:before="240" w:after="0"/>
            </w:pPr>
            <w:r>
              <w:t>Valtionavustus</w:t>
            </w:r>
          </w:p>
        </w:tc>
        <w:tc>
          <w:tcPr>
            <w:tcW w:w="1700" w:type="dxa"/>
          </w:tcPr>
          <w:p w14:paraId="26F8853D" w14:textId="079B73DD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  <w:tc>
          <w:tcPr>
            <w:tcW w:w="3261" w:type="dxa"/>
          </w:tcPr>
          <w:p w14:paraId="271C32FA" w14:textId="77777777" w:rsidR="004C6997" w:rsidRDefault="004C6997" w:rsidP="007F61FA">
            <w:pPr>
              <w:spacing w:before="240" w:after="0"/>
            </w:pPr>
            <w:r>
              <w:t>Tien perusparantaminen</w:t>
            </w:r>
          </w:p>
        </w:tc>
        <w:tc>
          <w:tcPr>
            <w:tcW w:w="1553" w:type="dxa"/>
          </w:tcPr>
          <w:p w14:paraId="7FDC7509" w14:textId="10BB0600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</w:tr>
      <w:tr w:rsidR="004C6997" w14:paraId="2CD056D5" w14:textId="77777777" w:rsidTr="005C3238">
        <w:tc>
          <w:tcPr>
            <w:tcW w:w="3114" w:type="dxa"/>
          </w:tcPr>
          <w:p w14:paraId="02F59AD8" w14:textId="77777777" w:rsidR="004C6997" w:rsidRDefault="004C6997" w:rsidP="007F61FA">
            <w:pPr>
              <w:spacing w:before="240" w:after="0"/>
            </w:pPr>
            <w:r>
              <w:t>Tiemaksut</w:t>
            </w:r>
          </w:p>
        </w:tc>
        <w:tc>
          <w:tcPr>
            <w:tcW w:w="1700" w:type="dxa"/>
          </w:tcPr>
          <w:p w14:paraId="23420991" w14:textId="71B89157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  <w:tc>
          <w:tcPr>
            <w:tcW w:w="3261" w:type="dxa"/>
          </w:tcPr>
          <w:p w14:paraId="3775C2E4" w14:textId="77777777" w:rsidR="004C6997" w:rsidRDefault="004C6997" w:rsidP="007F61FA">
            <w:pPr>
              <w:spacing w:before="240" w:after="0"/>
            </w:pPr>
            <w:r>
              <w:t>Hallintomenot</w:t>
            </w:r>
          </w:p>
        </w:tc>
        <w:tc>
          <w:tcPr>
            <w:tcW w:w="1553" w:type="dxa"/>
          </w:tcPr>
          <w:p w14:paraId="3BC26CAF" w14:textId="71E1EB5D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</w:tr>
      <w:tr w:rsidR="004C6997" w14:paraId="381F31E0" w14:textId="77777777" w:rsidTr="005C3238">
        <w:tc>
          <w:tcPr>
            <w:tcW w:w="3114" w:type="dxa"/>
          </w:tcPr>
          <w:p w14:paraId="4F9FFA60" w14:textId="77777777" w:rsidR="004C6997" w:rsidRDefault="004C6997" w:rsidP="007F61FA">
            <w:pPr>
              <w:spacing w:before="240" w:after="0"/>
            </w:pPr>
            <w:r>
              <w:t>Käyttömaksut</w:t>
            </w:r>
          </w:p>
        </w:tc>
        <w:tc>
          <w:tcPr>
            <w:tcW w:w="1700" w:type="dxa"/>
          </w:tcPr>
          <w:p w14:paraId="47551C47" w14:textId="50ACAF50" w:rsidR="004C6997" w:rsidRDefault="00830F49" w:rsidP="007F61FA">
            <w:pPr>
              <w:spacing w:before="240" w:after="0"/>
              <w:jc w:val="right"/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>
              <w:t xml:space="preserve"> €</w:t>
            </w:r>
          </w:p>
        </w:tc>
        <w:tc>
          <w:tcPr>
            <w:tcW w:w="3261" w:type="dxa"/>
          </w:tcPr>
          <w:p w14:paraId="272A9CBF" w14:textId="77777777" w:rsidR="004C6997" w:rsidRDefault="004C6997" w:rsidP="007F61FA">
            <w:pPr>
              <w:spacing w:before="240" w:after="0"/>
            </w:pPr>
          </w:p>
        </w:tc>
        <w:tc>
          <w:tcPr>
            <w:tcW w:w="1553" w:type="dxa"/>
          </w:tcPr>
          <w:p w14:paraId="28CC13C5" w14:textId="77777777" w:rsidR="004C6997" w:rsidRDefault="004C6997" w:rsidP="007F61FA">
            <w:pPr>
              <w:spacing w:before="240" w:after="0"/>
              <w:jc w:val="right"/>
            </w:pPr>
          </w:p>
        </w:tc>
      </w:tr>
      <w:tr w:rsidR="004C6997" w14:paraId="0F40E6ED" w14:textId="77777777" w:rsidTr="005C3238">
        <w:tc>
          <w:tcPr>
            <w:tcW w:w="3114" w:type="dxa"/>
          </w:tcPr>
          <w:p w14:paraId="1FC938E4" w14:textId="77777777" w:rsidR="004C6997" w:rsidRPr="008C7DBB" w:rsidRDefault="004C6997" w:rsidP="007F61FA">
            <w:pPr>
              <w:spacing w:before="240" w:after="0"/>
              <w:rPr>
                <w:b/>
                <w:bCs/>
              </w:rPr>
            </w:pPr>
            <w:r w:rsidRPr="008C7DBB">
              <w:rPr>
                <w:b/>
                <w:bCs/>
              </w:rPr>
              <w:t>Yhteensä:</w:t>
            </w:r>
          </w:p>
        </w:tc>
        <w:tc>
          <w:tcPr>
            <w:tcW w:w="1700" w:type="dxa"/>
          </w:tcPr>
          <w:p w14:paraId="0598467E" w14:textId="0BCE81E2" w:rsidR="004C6997" w:rsidRPr="008C7DBB" w:rsidRDefault="00830F49" w:rsidP="007F61FA">
            <w:pPr>
              <w:spacing w:before="240" w:after="0"/>
              <w:jc w:val="right"/>
              <w:rPr>
                <w:b/>
                <w:bCs/>
              </w:rPr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4C6997" w:rsidRPr="008C7DBB">
              <w:rPr>
                <w:b/>
                <w:bCs/>
              </w:rPr>
              <w:t xml:space="preserve"> €</w:t>
            </w:r>
          </w:p>
        </w:tc>
        <w:tc>
          <w:tcPr>
            <w:tcW w:w="3261" w:type="dxa"/>
          </w:tcPr>
          <w:p w14:paraId="3DD50413" w14:textId="77777777" w:rsidR="004C6997" w:rsidRPr="008C7DBB" w:rsidRDefault="004C6997" w:rsidP="007F61FA">
            <w:pPr>
              <w:spacing w:before="240" w:after="0"/>
              <w:rPr>
                <w:b/>
                <w:bCs/>
              </w:rPr>
            </w:pPr>
            <w:r w:rsidRPr="008C7DBB">
              <w:rPr>
                <w:b/>
                <w:bCs/>
              </w:rPr>
              <w:t>Yhteensä:</w:t>
            </w:r>
          </w:p>
        </w:tc>
        <w:tc>
          <w:tcPr>
            <w:tcW w:w="1553" w:type="dxa"/>
          </w:tcPr>
          <w:p w14:paraId="300A1E80" w14:textId="7BFA4160" w:rsidR="004C6997" w:rsidRPr="008C7DBB" w:rsidRDefault="00830F49" w:rsidP="007F61FA">
            <w:pPr>
              <w:spacing w:before="240" w:after="0"/>
              <w:jc w:val="right"/>
              <w:rPr>
                <w:b/>
                <w:bCs/>
              </w:rPr>
            </w:pPr>
            <w: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  <w:r w:rsidR="004C6997" w:rsidRPr="008C7DBB">
              <w:rPr>
                <w:b/>
                <w:bCs/>
              </w:rPr>
              <w:t>€</w:t>
            </w:r>
          </w:p>
        </w:tc>
      </w:tr>
    </w:tbl>
    <w:p w14:paraId="038280F9" w14:textId="3E74D9A7" w:rsidR="002C6AE3" w:rsidRDefault="002C6AE3" w:rsidP="00832B72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480"/>
      </w:tblGrid>
      <w:tr w:rsidR="00FE1F64" w14:paraId="08398670" w14:textId="77777777" w:rsidTr="00232A43">
        <w:tc>
          <w:tcPr>
            <w:tcW w:w="9480" w:type="dxa"/>
            <w:shd w:val="clear" w:color="auto" w:fill="D9D9D9" w:themeFill="background1" w:themeFillShade="D9"/>
          </w:tcPr>
          <w:p w14:paraId="49F6481E" w14:textId="5660AE44" w:rsidR="00FE1F64" w:rsidRPr="00232A43" w:rsidRDefault="00A74759" w:rsidP="00832B72">
            <w:pPr>
              <w:rPr>
                <w:b/>
                <w:bCs/>
              </w:rPr>
            </w:pPr>
            <w:r w:rsidRPr="00232A43">
              <w:rPr>
                <w:b/>
                <w:bCs/>
              </w:rPr>
              <w:t>Hakemuksen liitteet:</w:t>
            </w:r>
          </w:p>
        </w:tc>
      </w:tr>
      <w:tr w:rsidR="00FE1F64" w14:paraId="39F099F6" w14:textId="77777777" w:rsidTr="00FE1F64">
        <w:tc>
          <w:tcPr>
            <w:tcW w:w="9480" w:type="dxa"/>
          </w:tcPr>
          <w:p w14:paraId="21E71A81" w14:textId="0167913A" w:rsidR="00FE1F64" w:rsidRDefault="00A74759" w:rsidP="00832B72">
            <w: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Valinta11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19"/>
            <w:r>
              <w:t xml:space="preserve"> </w:t>
            </w:r>
            <w:r w:rsidR="00393893">
              <w:t>T</w:t>
            </w:r>
            <w:r w:rsidR="00393893" w:rsidRPr="00393893">
              <w:t>ilityksentarkastuskertomus tai pöytäkirjan ote, jossa hoitokunnalle tai toimitsijamiehelle on myönnetty tili- ja vastuuvapaus</w:t>
            </w:r>
          </w:p>
        </w:tc>
      </w:tr>
      <w:tr w:rsidR="00A74759" w14:paraId="55964A28" w14:textId="77777777" w:rsidTr="00FE1F64">
        <w:tc>
          <w:tcPr>
            <w:tcW w:w="9480" w:type="dxa"/>
          </w:tcPr>
          <w:p w14:paraId="660B2BA5" w14:textId="7B91F00F" w:rsidR="00A74759" w:rsidRDefault="00393893" w:rsidP="00832B72">
            <w: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Valinta12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20"/>
            <w:r>
              <w:t xml:space="preserve"> </w:t>
            </w:r>
            <w:r w:rsidR="000569A0">
              <w:t xml:space="preserve">Mahdollinen muu liite, mikä: </w:t>
            </w:r>
            <w:r w:rsidR="00993C60"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21" w:name="Teksti13"/>
            <w:r w:rsidR="00993C60">
              <w:instrText xml:space="preserve"> FORMTEXT </w:instrText>
            </w:r>
            <w:r w:rsidR="00993C60">
              <w:fldChar w:fldCharType="separate"/>
            </w:r>
            <w:r w:rsidR="00993C60">
              <w:rPr>
                <w:noProof/>
              </w:rPr>
              <w:t> </w:t>
            </w:r>
            <w:r w:rsidR="00993C60">
              <w:rPr>
                <w:noProof/>
              </w:rPr>
              <w:t> </w:t>
            </w:r>
            <w:r w:rsidR="00993C60">
              <w:rPr>
                <w:noProof/>
              </w:rPr>
              <w:t> </w:t>
            </w:r>
            <w:r w:rsidR="00993C60">
              <w:rPr>
                <w:noProof/>
              </w:rPr>
              <w:t> </w:t>
            </w:r>
            <w:r w:rsidR="00993C60">
              <w:rPr>
                <w:noProof/>
              </w:rPr>
              <w:t> </w:t>
            </w:r>
            <w:r w:rsidR="00993C60">
              <w:fldChar w:fldCharType="end"/>
            </w:r>
            <w:bookmarkEnd w:id="21"/>
          </w:p>
        </w:tc>
      </w:tr>
    </w:tbl>
    <w:p w14:paraId="7D655C94" w14:textId="77777777" w:rsidR="00FE1F64" w:rsidRDefault="00FE1F64" w:rsidP="00832B72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59"/>
        <w:gridCol w:w="6321"/>
      </w:tblGrid>
      <w:tr w:rsidR="00637CF9" w14:paraId="2DB80758" w14:textId="77777777" w:rsidTr="005C3238">
        <w:tc>
          <w:tcPr>
            <w:tcW w:w="9480" w:type="dxa"/>
            <w:gridSpan w:val="2"/>
            <w:shd w:val="clear" w:color="auto" w:fill="D9D9D9" w:themeFill="background1" w:themeFillShade="D9"/>
          </w:tcPr>
          <w:p w14:paraId="37A77173" w14:textId="77777777" w:rsidR="00637CF9" w:rsidRPr="008C7DBB" w:rsidRDefault="00637CF9" w:rsidP="005C3238">
            <w:pPr>
              <w:rPr>
                <w:b/>
                <w:bCs/>
              </w:rPr>
            </w:pPr>
            <w:r>
              <w:rPr>
                <w:b/>
                <w:bCs/>
              </w:rPr>
              <w:t>Päiväys ja a</w:t>
            </w:r>
            <w:r w:rsidRPr="008C7DBB">
              <w:rPr>
                <w:b/>
                <w:bCs/>
              </w:rPr>
              <w:t>llekirjoitus</w:t>
            </w:r>
          </w:p>
        </w:tc>
      </w:tr>
      <w:tr w:rsidR="00637CF9" w14:paraId="1E3CE756" w14:textId="77777777" w:rsidTr="005C3238">
        <w:tc>
          <w:tcPr>
            <w:tcW w:w="3159" w:type="dxa"/>
          </w:tcPr>
          <w:p w14:paraId="07FE8826" w14:textId="77777777" w:rsidR="00637CF9" w:rsidRDefault="00637CF9" w:rsidP="005C3238">
            <w:r>
              <w:t>Paikka ja aika</w:t>
            </w:r>
          </w:p>
          <w:p w14:paraId="4AB9D0BA" w14:textId="77777777" w:rsidR="00637CF9" w:rsidRDefault="00637CF9" w:rsidP="005C3238">
            <w: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21" w:type="dxa"/>
          </w:tcPr>
          <w:p w14:paraId="55894EE1" w14:textId="77777777" w:rsidR="00637CF9" w:rsidRDefault="00637CF9" w:rsidP="005C3238">
            <w:r>
              <w:t>Avustuksen hakijan allekirjoitus ja nimenselvennys</w:t>
            </w:r>
          </w:p>
          <w:p w14:paraId="0FA3E961" w14:textId="77777777" w:rsidR="00637CF9" w:rsidRDefault="00637CF9" w:rsidP="005C3238">
            <w: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37CF9" w14:paraId="4F6FE65B" w14:textId="77777777" w:rsidTr="005C3238">
        <w:tc>
          <w:tcPr>
            <w:tcW w:w="9480" w:type="dxa"/>
            <w:gridSpan w:val="2"/>
          </w:tcPr>
          <w:p w14:paraId="21839174" w14:textId="77777777" w:rsidR="00637CF9" w:rsidRDefault="00637CF9" w:rsidP="005C3238">
            <w: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Valinta10"/>
            <w:r>
              <w:instrText xml:space="preserve"> FORMCHECKBOX </w:instrText>
            </w:r>
            <w:r w:rsidR="00C24B55">
              <w:fldChar w:fldCharType="separate"/>
            </w:r>
            <w:r>
              <w:fldChar w:fldCharType="end"/>
            </w:r>
            <w:bookmarkEnd w:id="22"/>
            <w:r>
              <w:t xml:space="preserve"> Vakuutan allekirjoituksellani antamani tiedot oikeiksi</w:t>
            </w:r>
          </w:p>
        </w:tc>
      </w:tr>
    </w:tbl>
    <w:p w14:paraId="78B44BDD" w14:textId="37CF564C" w:rsidR="00051983" w:rsidRDefault="00051983" w:rsidP="009D28B8">
      <w:pPr>
        <w:rPr>
          <w:rFonts w:ascii="Verdana" w:hAnsi="Verdana"/>
          <w:b/>
          <w:bCs/>
          <w:sz w:val="20"/>
          <w:szCs w:val="20"/>
        </w:rPr>
      </w:pPr>
    </w:p>
    <w:p w14:paraId="16886763" w14:textId="77777777" w:rsidR="00051983" w:rsidRPr="009247E5" w:rsidRDefault="00051983" w:rsidP="009D28B8">
      <w:pPr>
        <w:pStyle w:val="Alatunniste"/>
        <w:ind w:left="0"/>
        <w:rPr>
          <w:rFonts w:ascii="Verdana" w:hAnsi="Verdana"/>
          <w:b/>
          <w:bCs/>
          <w:sz w:val="20"/>
          <w:szCs w:val="20"/>
        </w:rPr>
      </w:pPr>
      <w:r w:rsidRPr="009247E5">
        <w:rPr>
          <w:rFonts w:ascii="Verdana" w:hAnsi="Verdana"/>
          <w:b/>
          <w:bCs/>
          <w:sz w:val="20"/>
          <w:szCs w:val="20"/>
        </w:rPr>
        <w:t>Palautusosoite:</w:t>
      </w:r>
    </w:p>
    <w:p w14:paraId="09F30D78" w14:textId="77777777" w:rsidR="00051983" w:rsidRPr="009247E5" w:rsidRDefault="00051983" w:rsidP="009D28B8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Nurmijärven kunta / yksityistieasiat</w:t>
      </w:r>
    </w:p>
    <w:p w14:paraId="4C587987" w14:textId="77777777" w:rsidR="00051983" w:rsidRPr="009247E5" w:rsidRDefault="00051983" w:rsidP="009D28B8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Postiosoite: PL 37, 01901 Nurmijärvi. Käyntiosoite Keskustie 2 B, 01900</w:t>
      </w:r>
    </w:p>
    <w:p w14:paraId="793B0E13" w14:textId="77777777" w:rsidR="00051983" w:rsidRPr="009247E5" w:rsidRDefault="00051983" w:rsidP="009D28B8">
      <w:pPr>
        <w:pStyle w:val="Alatunniste"/>
        <w:ind w:left="0"/>
        <w:rPr>
          <w:rFonts w:ascii="Verdana" w:hAnsi="Verdana"/>
          <w:sz w:val="20"/>
          <w:szCs w:val="20"/>
        </w:rPr>
      </w:pPr>
      <w:r w:rsidRPr="009247E5">
        <w:rPr>
          <w:rFonts w:ascii="Verdana" w:hAnsi="Verdana"/>
          <w:sz w:val="20"/>
          <w:szCs w:val="20"/>
        </w:rPr>
        <w:t>Sähköpostiosoite: kunta@nurmijarvi.fi</w:t>
      </w:r>
    </w:p>
    <w:p w14:paraId="282E6293" w14:textId="6997ED87" w:rsidR="00051983" w:rsidRPr="00832B72" w:rsidRDefault="00051983" w:rsidP="009D28B8">
      <w:r w:rsidRPr="009247E5">
        <w:rPr>
          <w:rFonts w:ascii="Verdana" w:hAnsi="Verdana"/>
          <w:sz w:val="20"/>
          <w:szCs w:val="20"/>
        </w:rPr>
        <w:t>Lisätietoja kunnan internetsivuilla: nurmijarvi.fi/yksityistiet</w:t>
      </w:r>
    </w:p>
    <w:sectPr w:rsidR="00051983" w:rsidRPr="00832B72" w:rsidSect="00A63A12">
      <w:headerReference w:type="default" r:id="rId11"/>
      <w:footerReference w:type="default" r:id="rId12"/>
      <w:pgSz w:w="11900" w:h="16840"/>
      <w:pgMar w:top="2268" w:right="1134" w:bottom="1418" w:left="1276" w:header="568" w:footer="9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50905" w14:textId="77777777" w:rsidR="00854C3A" w:rsidRDefault="00854C3A" w:rsidP="00A4397B">
      <w:r>
        <w:separator/>
      </w:r>
    </w:p>
  </w:endnote>
  <w:endnote w:type="continuationSeparator" w:id="0">
    <w:p w14:paraId="689EEC34" w14:textId="77777777" w:rsidR="00854C3A" w:rsidRDefault="00854C3A" w:rsidP="00A4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E3E5" w14:textId="77777777" w:rsidR="008A686B" w:rsidRDefault="008A686B" w:rsidP="00A4397B">
    <w:pPr>
      <w:pStyle w:val="Alatunniste"/>
      <w:tabs>
        <w:tab w:val="clear" w:pos="9638"/>
        <w:tab w:val="right" w:pos="8931"/>
      </w:tabs>
      <w:ind w:left="-851"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02E784" wp14:editId="12788959">
              <wp:simplePos x="0" y="0"/>
              <wp:positionH relativeFrom="column">
                <wp:posOffset>5339715</wp:posOffset>
              </wp:positionH>
              <wp:positionV relativeFrom="paragraph">
                <wp:posOffset>274955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A02FC8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7D55F24E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2E784" id="_x0000_t202" coordsize="21600,21600" o:spt="202" path="m,l,21600r21600,l21600,xe">
              <v:stroke joinstyle="miter"/>
              <v:path gradientshapeok="t" o:connecttype="rect"/>
            </v:shapetype>
            <v:shape id="Tekstiruutu 11" o:spid="_x0000_s1026" type="#_x0000_t202" style="position:absolute;left:0;text-align:left;margin-left:420.45pt;margin-top:21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" filled="f" stroked="f">
              <v:textbox inset="0,0,0,0">
                <w:txbxContent>
                  <w:p w14:paraId="55A02FC8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7D55F24E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9DF5E" wp14:editId="083AF04B">
              <wp:simplePos x="0" y="0"/>
              <wp:positionH relativeFrom="column">
                <wp:posOffset>-415925</wp:posOffset>
              </wp:positionH>
              <wp:positionV relativeFrom="paragraph">
                <wp:posOffset>274955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7E3BF9" w14:textId="77777777" w:rsidR="008A686B" w:rsidRPr="0092738D" w:rsidRDefault="008A686B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39DF5E" id="Tekstiruutu 7" o:spid="_x0000_s1027" type="#_x0000_t202" style="position:absolute;left:0;text-align:left;margin-left:-32.75pt;margin-top:21.65pt;width:10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" filled="f" stroked="f">
              <v:textbox inset="0,0,0,0">
                <w:txbxContent>
                  <w:p w14:paraId="067E3BF9" w14:textId="77777777" w:rsidR="008A686B" w:rsidRPr="0092738D" w:rsidRDefault="008A686B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212A3D" wp14:editId="0B5E3A75">
              <wp:simplePos x="0" y="0"/>
              <wp:positionH relativeFrom="column">
                <wp:posOffset>3884295</wp:posOffset>
              </wp:positionH>
              <wp:positionV relativeFrom="paragraph">
                <wp:posOffset>274955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E10A5F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1557B0C9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212A3D" id="Tekstiruutu 10" o:spid="_x0000_s1028" type="#_x0000_t202" style="position:absolute;left:0;text-align:left;margin-left:305.85pt;margin-top:21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" filled="f" stroked="f">
              <v:textbox inset="0,0,0,0">
                <w:txbxContent>
                  <w:p w14:paraId="35E10A5F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1557B0C9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F55B3E" wp14:editId="37BA30F7">
              <wp:simplePos x="0" y="0"/>
              <wp:positionH relativeFrom="column">
                <wp:posOffset>1715135</wp:posOffset>
              </wp:positionH>
              <wp:positionV relativeFrom="paragraph">
                <wp:posOffset>274955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2CF695" w14:textId="77777777" w:rsidR="008A686B" w:rsidRDefault="008A686B" w:rsidP="0092738D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25FC80E1" w14:textId="77777777" w:rsidR="008A686B" w:rsidRPr="0092738D" w:rsidRDefault="008A686B" w:rsidP="0092738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55B3E" id="Tekstiruutu 9" o:spid="_x0000_s1029" type="#_x0000_t202" style="position:absolute;left:0;text-align:left;margin-left:135.05pt;margin-top:21.6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" filled="f" stroked="f">
              <v:textbox inset="0,0,0,0">
                <w:txbxContent>
                  <w:p w14:paraId="262CF695" w14:textId="77777777" w:rsidR="008A686B" w:rsidRDefault="008A686B" w:rsidP="0092738D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25FC80E1" w14:textId="77777777" w:rsidR="008A686B" w:rsidRPr="0092738D" w:rsidRDefault="008A686B" w:rsidP="0092738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inline distT="0" distB="0" distL="0" distR="0" wp14:anchorId="7CF54C98" wp14:editId="69884D64">
          <wp:extent cx="7040880" cy="160020"/>
          <wp:effectExtent l="0" t="0" r="0" b="0"/>
          <wp:docPr id="2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4A20" w14:textId="77777777" w:rsidR="00854C3A" w:rsidRDefault="00854C3A" w:rsidP="00A4397B">
      <w:r>
        <w:separator/>
      </w:r>
    </w:p>
  </w:footnote>
  <w:footnote w:type="continuationSeparator" w:id="0">
    <w:p w14:paraId="00D44A2A" w14:textId="77777777" w:rsidR="00854C3A" w:rsidRDefault="00854C3A" w:rsidP="00A43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9C5F" w14:textId="77777777" w:rsidR="00832B72" w:rsidRDefault="008A686B" w:rsidP="00832B72">
    <w:pPr>
      <w:pStyle w:val="Yltunniste"/>
      <w:ind w:left="1508" w:firstLine="4252"/>
    </w:pPr>
    <w:r>
      <w:rPr>
        <w:noProof/>
        <w:lang w:eastAsia="fi-FI"/>
      </w:rPr>
      <w:drawing>
        <wp:anchor distT="0" distB="0" distL="114300" distR="114300" simplePos="0" relativeHeight="251666432" behindDoc="0" locked="0" layoutInCell="1" allowOverlap="1" wp14:anchorId="6AF5C476" wp14:editId="717EC971">
          <wp:simplePos x="0" y="0"/>
          <wp:positionH relativeFrom="column">
            <wp:posOffset>-271145</wp:posOffset>
          </wp:positionH>
          <wp:positionV relativeFrom="paragraph">
            <wp:posOffset>3810</wp:posOffset>
          </wp:positionV>
          <wp:extent cx="756000" cy="794441"/>
          <wp:effectExtent l="0" t="0" r="635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944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B72">
      <w:t xml:space="preserve">Lomake </w:t>
    </w:r>
    <w:r w:rsidR="00832B72" w:rsidRPr="00902BE2">
      <w:t xml:space="preserve">saapunut      /   </w:t>
    </w:r>
    <w:r w:rsidR="00832B72">
      <w:t xml:space="preserve"> 20</w:t>
    </w:r>
  </w:p>
  <w:p w14:paraId="614F5398" w14:textId="700339C1" w:rsidR="00832B72" w:rsidRDefault="00832B72" w:rsidP="00832B72">
    <w:pPr>
      <w:pStyle w:val="Yltunniste"/>
      <w:ind w:left="1508" w:firstLine="4252"/>
    </w:pPr>
    <w:r>
      <w:t>Vastaanottaja:</w:t>
    </w:r>
  </w:p>
  <w:p w14:paraId="4AAE00A8" w14:textId="585AF81E" w:rsidR="00832B72" w:rsidRDefault="00832B72" w:rsidP="00832B72">
    <w:pPr>
      <w:pStyle w:val="Yltunniste"/>
    </w:pPr>
  </w:p>
  <w:p w14:paraId="60EA074A" w14:textId="1936A2F4" w:rsidR="008A686B" w:rsidRDefault="00832B72" w:rsidP="00832B72">
    <w:pPr>
      <w:pStyle w:val="Yltunniste"/>
      <w:ind w:left="-851"/>
    </w:pPr>
    <w:r>
      <w:tab/>
    </w:r>
    <w:r w:rsidRPr="00902BE2">
      <w:rPr>
        <w:b/>
        <w:bCs/>
        <w:sz w:val="32"/>
        <w:szCs w:val="32"/>
      </w:rPr>
      <w:t>Yksityistien kunnossapidon avustushakemus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15AE8"/>
    <w:multiLevelType w:val="hybridMultilevel"/>
    <w:tmpl w:val="0EBA6522"/>
    <w:lvl w:ilvl="0" w:tplc="CF3E06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72"/>
    <w:rsid w:val="00043E6D"/>
    <w:rsid w:val="00047439"/>
    <w:rsid w:val="00051983"/>
    <w:rsid w:val="000569A0"/>
    <w:rsid w:val="000951DD"/>
    <w:rsid w:val="00134C5E"/>
    <w:rsid w:val="001604DF"/>
    <w:rsid w:val="001750E0"/>
    <w:rsid w:val="00181AB5"/>
    <w:rsid w:val="00232A43"/>
    <w:rsid w:val="002B280E"/>
    <w:rsid w:val="002C6AE3"/>
    <w:rsid w:val="002D3283"/>
    <w:rsid w:val="00320EC2"/>
    <w:rsid w:val="00393893"/>
    <w:rsid w:val="003C31BE"/>
    <w:rsid w:val="0040023A"/>
    <w:rsid w:val="0040589F"/>
    <w:rsid w:val="00471874"/>
    <w:rsid w:val="00481211"/>
    <w:rsid w:val="004C6997"/>
    <w:rsid w:val="00566079"/>
    <w:rsid w:val="00637CF9"/>
    <w:rsid w:val="006741F2"/>
    <w:rsid w:val="006A6EFA"/>
    <w:rsid w:val="00747E34"/>
    <w:rsid w:val="007C5F19"/>
    <w:rsid w:val="007F5127"/>
    <w:rsid w:val="007F61FA"/>
    <w:rsid w:val="00830F49"/>
    <w:rsid w:val="00832B72"/>
    <w:rsid w:val="00854C3A"/>
    <w:rsid w:val="008A686B"/>
    <w:rsid w:val="008D3AFD"/>
    <w:rsid w:val="00912058"/>
    <w:rsid w:val="0092738D"/>
    <w:rsid w:val="00962693"/>
    <w:rsid w:val="00993C60"/>
    <w:rsid w:val="009D28B8"/>
    <w:rsid w:val="00A0550F"/>
    <w:rsid w:val="00A4397B"/>
    <w:rsid w:val="00A63A12"/>
    <w:rsid w:val="00A74759"/>
    <w:rsid w:val="00A77DDE"/>
    <w:rsid w:val="00AB5DC3"/>
    <w:rsid w:val="00AD405B"/>
    <w:rsid w:val="00B84CAE"/>
    <w:rsid w:val="00C0500F"/>
    <w:rsid w:val="00C24B55"/>
    <w:rsid w:val="00D166D5"/>
    <w:rsid w:val="00E25723"/>
    <w:rsid w:val="00E820E4"/>
    <w:rsid w:val="00F60E28"/>
    <w:rsid w:val="00FE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5D6D98F"/>
  <w14:defaultImageDpi w14:val="300"/>
  <w15:docId w15:val="{FE90948F-765E-4FD1-AFB9-050D7BED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ätekstit"/>
    <w:qFormat/>
    <w:rsid w:val="0047187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tsikko1">
    <w:name w:val="heading 1"/>
    <w:aliases w:val="Pääotsikko"/>
    <w:basedOn w:val="Normaali"/>
    <w:next w:val="Normaali"/>
    <w:link w:val="Otsikko1Char"/>
    <w:uiPriority w:val="9"/>
    <w:qFormat/>
    <w:rsid w:val="003C31BE"/>
    <w:pPr>
      <w:keepNext/>
      <w:keepLines/>
      <w:spacing w:after="120" w:line="240" w:lineRule="auto"/>
      <w:outlineLvl w:val="0"/>
    </w:pPr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/>
    </w:rPr>
  </w:style>
  <w:style w:type="paragraph" w:styleId="Otsikko2">
    <w:name w:val="heading 2"/>
    <w:aliases w:val="Väliotsikko"/>
    <w:basedOn w:val="Normaali"/>
    <w:next w:val="Normaali"/>
    <w:link w:val="Otsikko2Char"/>
    <w:autoRedefine/>
    <w:uiPriority w:val="9"/>
    <w:unhideWhenUsed/>
    <w:qFormat/>
    <w:rsid w:val="006741F2"/>
    <w:pPr>
      <w:keepNext/>
      <w:keepLines/>
      <w:spacing w:after="60" w:line="240" w:lineRule="auto"/>
      <w:outlineLvl w:val="1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4397B"/>
    <w:pPr>
      <w:tabs>
        <w:tab w:val="center" w:pos="4819"/>
        <w:tab w:val="right" w:pos="9638"/>
      </w:tabs>
      <w:spacing w:after="0" w:line="240" w:lineRule="auto"/>
      <w:ind w:left="567"/>
    </w:pPr>
    <w:rPr>
      <w:rFonts w:ascii="Calibri" w:eastAsiaTheme="minorEastAsia" w:hAnsi="Calibri" w:cs="Times New Roman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A4397B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A4397B"/>
    <w:pPr>
      <w:tabs>
        <w:tab w:val="center" w:pos="4819"/>
        <w:tab w:val="right" w:pos="9638"/>
      </w:tabs>
      <w:spacing w:after="0" w:line="240" w:lineRule="auto"/>
      <w:ind w:left="567"/>
    </w:pPr>
    <w:rPr>
      <w:rFonts w:ascii="Calibri" w:eastAsiaTheme="minorEastAsia" w:hAnsi="Calibri" w:cs="Times New Roman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A4397B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4397B"/>
    <w:pPr>
      <w:spacing w:after="0" w:line="240" w:lineRule="auto"/>
      <w:ind w:left="567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4397B"/>
    <w:rPr>
      <w:rFonts w:ascii="Lucida Grande" w:hAnsi="Lucida Grande" w:cs="Lucida Grande"/>
      <w:sz w:val="18"/>
      <w:szCs w:val="18"/>
      <w:lang w:eastAsia="en-US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9"/>
    <w:rsid w:val="003C31BE"/>
    <w:rPr>
      <w:rFonts w:ascii="Calibri" w:eastAsiaTheme="majorEastAsia" w:hAnsi="Calibri" w:cstheme="majorBidi"/>
      <w:b/>
      <w:bCs/>
      <w:color w:val="000000" w:themeColor="text1"/>
      <w:sz w:val="30"/>
      <w:szCs w:val="32"/>
      <w:lang w:val="en-GB" w:eastAsia="en-US"/>
    </w:rPr>
  </w:style>
  <w:style w:type="character" w:customStyle="1" w:styleId="Otsikko2Char">
    <w:name w:val="Otsikko 2 Char"/>
    <w:aliases w:val="Väliotsikko Char"/>
    <w:basedOn w:val="Kappaleenoletusfontti"/>
    <w:link w:val="Otsikko2"/>
    <w:uiPriority w:val="9"/>
    <w:rsid w:val="006741F2"/>
    <w:rPr>
      <w:rFonts w:ascii="Calibri" w:eastAsiaTheme="majorEastAsia" w:hAnsi="Calibri" w:cstheme="majorBidi"/>
      <w:b/>
      <w:bCs/>
      <w:sz w:val="24"/>
      <w:szCs w:val="24"/>
      <w:lang w:val="en-GB" w:eastAsia="en-US"/>
    </w:rPr>
  </w:style>
  <w:style w:type="paragraph" w:styleId="Eivli">
    <w:name w:val="No Spacing"/>
    <w:aliases w:val="Vastaanottajatiedot"/>
    <w:uiPriority w:val="1"/>
    <w:qFormat/>
    <w:rsid w:val="006741F2"/>
    <w:rPr>
      <w:rFonts w:ascii="Calibri" w:hAnsi="Calibri"/>
      <w:sz w:val="22"/>
      <w:szCs w:val="24"/>
      <w:lang w:eastAsia="en-US"/>
    </w:rPr>
  </w:style>
  <w:style w:type="paragraph" w:styleId="Lainaus">
    <w:name w:val="Quote"/>
    <w:basedOn w:val="Normaali"/>
    <w:next w:val="Normaali"/>
    <w:link w:val="LainausChar"/>
    <w:uiPriority w:val="29"/>
    <w:qFormat/>
    <w:rsid w:val="00043E6D"/>
    <w:pPr>
      <w:spacing w:after="0" w:line="240" w:lineRule="auto"/>
      <w:ind w:left="567"/>
    </w:pPr>
    <w:rPr>
      <w:rFonts w:ascii="Calibri" w:eastAsiaTheme="minorEastAsia" w:hAnsi="Calibri" w:cs="Times New Roman"/>
      <w:i/>
      <w:iCs/>
      <w:color w:val="000000" w:themeColor="text1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043E6D"/>
    <w:rPr>
      <w:rFonts w:ascii="Calibri" w:hAnsi="Calibri"/>
      <w:i/>
      <w:iCs/>
      <w:color w:val="000000" w:themeColor="text1"/>
      <w:sz w:val="22"/>
      <w:szCs w:val="24"/>
      <w:lang w:eastAsia="en-US"/>
    </w:rPr>
  </w:style>
  <w:style w:type="paragraph" w:customStyle="1" w:styleId="BasicParagraph">
    <w:name w:val="[Basic Paragraph]"/>
    <w:basedOn w:val="Normaali"/>
    <w:uiPriority w:val="99"/>
    <w:rsid w:val="0004743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Sisllysluettelonotsikko">
    <w:name w:val="TOC Heading"/>
    <w:basedOn w:val="Otsikko1"/>
    <w:next w:val="Normaali"/>
    <w:uiPriority w:val="39"/>
    <w:unhideWhenUsed/>
    <w:rsid w:val="00047439"/>
    <w:pPr>
      <w:spacing w:before="480" w:after="0" w:line="276" w:lineRule="auto"/>
      <w:outlineLvl w:val="9"/>
    </w:pPr>
    <w:rPr>
      <w:rFonts w:asciiTheme="majorHAnsi" w:hAnsiTheme="majorHAnsi"/>
      <w:color w:val="003261" w:themeColor="accent1" w:themeShade="BF"/>
      <w:sz w:val="28"/>
      <w:szCs w:val="28"/>
      <w:lang w:val="fi-FI"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047439"/>
    <w:pPr>
      <w:spacing w:after="0" w:line="240" w:lineRule="auto"/>
      <w:ind w:left="220"/>
    </w:pPr>
    <w:rPr>
      <w:rFonts w:eastAsiaTheme="minorEastAsia" w:cs="Times New Roman"/>
      <w:i/>
    </w:rPr>
  </w:style>
  <w:style w:type="paragraph" w:styleId="Sisluet1">
    <w:name w:val="toc 1"/>
    <w:basedOn w:val="Normaali"/>
    <w:next w:val="Normaali"/>
    <w:autoRedefine/>
    <w:uiPriority w:val="39"/>
    <w:unhideWhenUsed/>
    <w:rsid w:val="00047439"/>
    <w:pPr>
      <w:spacing w:before="120" w:after="0" w:line="240" w:lineRule="auto"/>
    </w:pPr>
    <w:rPr>
      <w:rFonts w:eastAsiaTheme="minorEastAsia" w:cs="Times New Roman"/>
      <w:b/>
    </w:rPr>
  </w:style>
  <w:style w:type="paragraph" w:styleId="Sisluet3">
    <w:name w:val="toc 3"/>
    <w:basedOn w:val="Normaali"/>
    <w:next w:val="Normaali"/>
    <w:autoRedefine/>
    <w:uiPriority w:val="39"/>
    <w:unhideWhenUsed/>
    <w:rsid w:val="00047439"/>
    <w:pPr>
      <w:spacing w:after="0" w:line="240" w:lineRule="auto"/>
      <w:ind w:left="440"/>
    </w:pPr>
    <w:rPr>
      <w:rFonts w:eastAsiaTheme="minorEastAsia" w:cs="Times New Roman"/>
    </w:r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660"/>
    </w:pPr>
    <w:rPr>
      <w:rFonts w:eastAsiaTheme="minorEastAsia" w:cs="Times New Roman"/>
      <w:sz w:val="20"/>
      <w:szCs w:val="20"/>
    </w:r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880"/>
    </w:pPr>
    <w:rPr>
      <w:rFonts w:eastAsiaTheme="minorEastAsia" w:cs="Times New Roman"/>
      <w:sz w:val="20"/>
      <w:szCs w:val="20"/>
    </w:r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100"/>
    </w:pPr>
    <w:rPr>
      <w:rFonts w:eastAsiaTheme="minorEastAsia" w:cs="Times New Roman"/>
      <w:sz w:val="20"/>
      <w:szCs w:val="20"/>
    </w:r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320"/>
    </w:pPr>
    <w:rPr>
      <w:rFonts w:eastAsiaTheme="minorEastAsia" w:cs="Times New Roman"/>
      <w:sz w:val="20"/>
      <w:szCs w:val="20"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540"/>
    </w:pPr>
    <w:rPr>
      <w:rFonts w:eastAsiaTheme="minorEastAsia" w:cs="Times New Roman"/>
      <w:sz w:val="20"/>
      <w:szCs w:val="20"/>
    </w:r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047439"/>
    <w:pPr>
      <w:spacing w:after="0" w:line="240" w:lineRule="auto"/>
      <w:ind w:left="1760"/>
    </w:pPr>
    <w:rPr>
      <w:rFonts w:eastAsiaTheme="minorEastAsia" w:cs="Times New Roman"/>
      <w:sz w:val="20"/>
      <w:szCs w:val="20"/>
    </w:rPr>
  </w:style>
  <w:style w:type="paragraph" w:customStyle="1" w:styleId="Leipis">
    <w:name w:val="Leipis"/>
    <w:basedOn w:val="Normaali"/>
    <w:uiPriority w:val="99"/>
    <w:rsid w:val="0092738D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table" w:styleId="TaulukkoRuudukko">
    <w:name w:val="Table Grid"/>
    <w:basedOn w:val="Normaalitaulukko"/>
    <w:uiPriority w:val="39"/>
    <w:rsid w:val="004718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rsid w:val="00405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no.angervuori\Desktop\VAA_lomakepohja_tekstilla_A4.dotx" TargetMode="External"/></Relationships>
</file>

<file path=word/theme/theme1.xml><?xml version="1.0" encoding="utf-8"?>
<a:theme xmlns:a="http://schemas.openxmlformats.org/drawingml/2006/main" name="Nurmijarvi">
  <a:themeElements>
    <a:clrScheme name="Mukautettu 1">
      <a:dk1>
        <a:sysClr val="windowText" lastClr="000000"/>
      </a:dk1>
      <a:lt1>
        <a:sysClr val="window" lastClr="FFFFFF"/>
      </a:lt1>
      <a:dk2>
        <a:srgbClr val="004382"/>
      </a:dk2>
      <a:lt2>
        <a:srgbClr val="FFFFFE"/>
      </a:lt2>
      <a:accent1>
        <a:srgbClr val="004382"/>
      </a:accent1>
      <a:accent2>
        <a:srgbClr val="499FCD"/>
      </a:accent2>
      <a:accent3>
        <a:srgbClr val="EB992A"/>
      </a:accent3>
      <a:accent4>
        <a:srgbClr val="1B9A38"/>
      </a:accent4>
      <a:accent5>
        <a:srgbClr val="D63D24"/>
      </a:accent5>
      <a:accent6>
        <a:srgbClr val="9CC52D"/>
      </a:accent6>
      <a:hlink>
        <a:srgbClr val="8A518C"/>
      </a:hlink>
      <a:folHlink>
        <a:srgbClr val="917DA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EE3B885B4DDF043AB84502AD34F47DF" ma:contentTypeVersion="2" ma:contentTypeDescription="Luo uusi asiakirja." ma:contentTypeScope="" ma:versionID="d2178c99ea25e54a98bfebae8fc626e6">
  <xsd:schema xmlns:xsd="http://www.w3.org/2001/XMLSchema" xmlns:xs="http://www.w3.org/2001/XMLSchema" xmlns:p="http://schemas.microsoft.com/office/2006/metadata/properties" xmlns:ns2="dc3cb865-383e-42ce-a347-963551dd0636" targetNamespace="http://schemas.microsoft.com/office/2006/metadata/properties" ma:root="true" ma:fieldsID="f26c57d0c6f7cc657471d83b94d389a1" ns2:_="">
    <xsd:import namespace="dc3cb865-383e-42ce-a347-963551dd0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cb865-383e-42ce-a347-963551dd0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4CDF34-5347-4113-BB2E-CCAF3A025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cb865-383e-42ce-a347-963551dd0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B4239D-7183-4C85-A3A9-0CA269A47E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B3DCD1-039B-417F-A3AB-AF85B0650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15388D-403A-4FA8-93D4-50E9AF1A65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VAA_lomakepohja_tekstilla_A4</Template>
  <TotalTime>4</TotalTime>
  <Pages>2</Pages>
  <Words>278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Piietwaak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Aino Angervuori</dc:creator>
  <cp:keywords/>
  <dc:description/>
  <cp:lastModifiedBy>Aino Angervuori</cp:lastModifiedBy>
  <cp:revision>6</cp:revision>
  <cp:lastPrinted>2021-03-08T13:16:00Z</cp:lastPrinted>
  <dcterms:created xsi:type="dcterms:W3CDTF">2021-12-22T11:14:00Z</dcterms:created>
  <dcterms:modified xsi:type="dcterms:W3CDTF">2021-12-22T11:17:00Z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0x0101008EE3B885B4DDF043AB84502AD34F47DF</vt:lpwstr>
  </property>
</Properties>
</file>