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155"/>
        <w:gridCol w:w="3151"/>
        <w:gridCol w:w="3174"/>
      </w:tblGrid>
      <w:tr w:rsidR="00FA4D78" w14:paraId="5D2C7240" w14:textId="77777777" w:rsidTr="005A7DC1">
        <w:tc>
          <w:tcPr>
            <w:tcW w:w="9628" w:type="dxa"/>
            <w:gridSpan w:val="3"/>
            <w:shd w:val="clear" w:color="auto" w:fill="D9D9D9" w:themeFill="background1" w:themeFillShade="D9"/>
          </w:tcPr>
          <w:p w14:paraId="7D0252B9" w14:textId="77777777" w:rsidR="00FA4D78" w:rsidRPr="008C4999" w:rsidRDefault="00FA4D78" w:rsidP="005C3238">
            <w:pPr>
              <w:rPr>
                <w:b/>
                <w:bCs/>
              </w:rPr>
            </w:pPr>
            <w:r w:rsidRPr="008C4999">
              <w:rPr>
                <w:b/>
                <w:bCs/>
              </w:rPr>
              <w:t>Tiekunnan tiedot</w:t>
            </w:r>
          </w:p>
        </w:tc>
      </w:tr>
      <w:tr w:rsidR="00FA4D78" w14:paraId="14388E61" w14:textId="77777777" w:rsidTr="005C3238">
        <w:tc>
          <w:tcPr>
            <w:tcW w:w="6418" w:type="dxa"/>
            <w:gridSpan w:val="2"/>
          </w:tcPr>
          <w:p w14:paraId="0D27E296" w14:textId="77777777" w:rsidR="00FA4D78" w:rsidRDefault="00FA4D78" w:rsidP="005C3238">
            <w:r>
              <w:t>Tiekunnan nimi</w:t>
            </w:r>
          </w:p>
          <w:p w14:paraId="4E2C4618" w14:textId="4588D51B" w:rsidR="00FA4D78" w:rsidRDefault="00B93220" w:rsidP="005C3238">
            <w: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bookmarkStart w:id="0" w:name="Teksti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3210" w:type="dxa"/>
          </w:tcPr>
          <w:p w14:paraId="1389EA00" w14:textId="77777777" w:rsidR="00FA4D78" w:rsidRDefault="00FA4D78" w:rsidP="005C3238">
            <w:r>
              <w:t>Numero (käyttöoikeusyksikkö)</w:t>
            </w:r>
          </w:p>
          <w:p w14:paraId="2CE2CF54" w14:textId="58BF288B" w:rsidR="00FA4D78" w:rsidRDefault="00B93220" w:rsidP="005C3238">
            <w: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bookmarkStart w:id="1" w:name="Teksti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FA4D78" w14:paraId="4770CB9A" w14:textId="77777777" w:rsidTr="005C3238">
        <w:tc>
          <w:tcPr>
            <w:tcW w:w="9628" w:type="dxa"/>
            <w:gridSpan w:val="3"/>
          </w:tcPr>
          <w:p w14:paraId="58BACFF1" w14:textId="77777777" w:rsidR="00FA4D78" w:rsidRDefault="00FA4D78" w:rsidP="005C3238">
            <w:r>
              <w:t>Tiekunnan pankki ja IBAN tilinumero</w:t>
            </w:r>
          </w:p>
          <w:p w14:paraId="11C82CF1" w14:textId="2DD6D5D9" w:rsidR="00FA4D78" w:rsidRDefault="00B93220" w:rsidP="005C3238">
            <w:r>
              <w:fldChar w:fldCharType="begin">
                <w:ffData>
                  <w:name w:val="Teksti3"/>
                  <w:enabled/>
                  <w:calcOnExit w:val="0"/>
                  <w:textInput/>
                </w:ffData>
              </w:fldChar>
            </w:r>
            <w:bookmarkStart w:id="2" w:name="Teksti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FA4D78" w14:paraId="20C2D673" w14:textId="77777777" w:rsidTr="005A7DC1">
        <w:tc>
          <w:tcPr>
            <w:tcW w:w="9628" w:type="dxa"/>
            <w:gridSpan w:val="3"/>
            <w:shd w:val="clear" w:color="auto" w:fill="D9D9D9" w:themeFill="background1" w:themeFillShade="D9"/>
          </w:tcPr>
          <w:p w14:paraId="4D3FB9AC" w14:textId="77777777" w:rsidR="00FA4D78" w:rsidRPr="008C4999" w:rsidRDefault="00FA4D78" w:rsidP="005C3238">
            <w:pPr>
              <w:rPr>
                <w:b/>
                <w:bCs/>
              </w:rPr>
            </w:pPr>
            <w:r w:rsidRPr="008C4999">
              <w:rPr>
                <w:b/>
                <w:bCs/>
              </w:rPr>
              <w:t>Tiekunnan edustaja/yhteyshenkilö rekisterissä</w:t>
            </w:r>
          </w:p>
        </w:tc>
      </w:tr>
      <w:tr w:rsidR="00FA4D78" w14:paraId="042B6C11" w14:textId="77777777" w:rsidTr="005C3238">
        <w:tc>
          <w:tcPr>
            <w:tcW w:w="3209" w:type="dxa"/>
          </w:tcPr>
          <w:p w14:paraId="6DA9C0E2" w14:textId="77777777" w:rsidR="00FA4D78" w:rsidRDefault="00FA4D78" w:rsidP="005C3238">
            <w:r>
              <w:t>Nimi</w:t>
            </w:r>
          </w:p>
          <w:p w14:paraId="24598667" w14:textId="5E8C3CB3" w:rsidR="00FA4D78" w:rsidRDefault="00B93220" w:rsidP="005C3238">
            <w: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bookmarkStart w:id="3" w:name="Teksti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3209" w:type="dxa"/>
          </w:tcPr>
          <w:p w14:paraId="3C637C46" w14:textId="6C43E31A" w:rsidR="00BF3E60" w:rsidRDefault="00FA4D78" w:rsidP="005C3238">
            <w:r>
              <w:t xml:space="preserve">Toimi </w:t>
            </w:r>
          </w:p>
          <w:p w14:paraId="1E4366C6" w14:textId="27A6312C" w:rsidR="00467230" w:rsidRDefault="00B93220" w:rsidP="005C3238">
            <w:r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Valinta1"/>
            <w:r>
              <w:instrText xml:space="preserve"> FORMCHECKBOX </w:instrText>
            </w:r>
            <w:r w:rsidR="00F638F0">
              <w:fldChar w:fldCharType="separate"/>
            </w:r>
            <w:r>
              <w:fldChar w:fldCharType="end"/>
            </w:r>
            <w:bookmarkEnd w:id="4"/>
            <w:r>
              <w:t xml:space="preserve"> </w:t>
            </w:r>
            <w:r w:rsidR="00FA4D78">
              <w:t>toimitsijamie</w:t>
            </w:r>
            <w:r w:rsidR="00467230">
              <w:t>s</w:t>
            </w:r>
          </w:p>
          <w:p w14:paraId="42857AFF" w14:textId="449684B0" w:rsidR="00FA4D78" w:rsidRDefault="00B93220" w:rsidP="005C3238">
            <w:r>
              <w:fldChar w:fldCharType="begin">
                <w:ffData>
                  <w:name w:val="Valint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Valinta2"/>
            <w:r>
              <w:instrText xml:space="preserve"> FORMCHECKBOX </w:instrText>
            </w:r>
            <w:r w:rsidR="00F638F0">
              <w:fldChar w:fldCharType="separate"/>
            </w:r>
            <w:r>
              <w:fldChar w:fldCharType="end"/>
            </w:r>
            <w:bookmarkEnd w:id="5"/>
            <w:r>
              <w:t xml:space="preserve"> </w:t>
            </w:r>
            <w:r w:rsidR="00FA4D78">
              <w:t xml:space="preserve">hoitokunnan </w:t>
            </w:r>
            <w:proofErr w:type="gramStart"/>
            <w:r w:rsidR="00FA4D78">
              <w:t>pj</w:t>
            </w:r>
            <w:proofErr w:type="gramEnd"/>
          </w:p>
        </w:tc>
        <w:tc>
          <w:tcPr>
            <w:tcW w:w="3210" w:type="dxa"/>
          </w:tcPr>
          <w:p w14:paraId="15CC5272" w14:textId="77777777" w:rsidR="00FA4D78" w:rsidRDefault="00FA4D78" w:rsidP="005C3238">
            <w:r>
              <w:t>Toimikausi</w:t>
            </w:r>
          </w:p>
          <w:p w14:paraId="5A838FAB" w14:textId="049DF43B" w:rsidR="00FA4D78" w:rsidRDefault="00B93220" w:rsidP="005C3238">
            <w:r>
              <w:fldChar w:fldCharType="begin">
                <w:ffData>
                  <w:name w:val="Teksti5"/>
                  <w:enabled/>
                  <w:calcOnExit w:val="0"/>
                  <w:textInput/>
                </w:ffData>
              </w:fldChar>
            </w:r>
            <w:bookmarkStart w:id="6" w:name="Teksti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FA4D78" w14:paraId="7463EC81" w14:textId="77777777" w:rsidTr="005C3238">
        <w:tc>
          <w:tcPr>
            <w:tcW w:w="3209" w:type="dxa"/>
          </w:tcPr>
          <w:p w14:paraId="10DD6C98" w14:textId="77777777" w:rsidR="00FA4D78" w:rsidRDefault="00FA4D78" w:rsidP="005C3238">
            <w:r>
              <w:t>Katuosoite</w:t>
            </w:r>
          </w:p>
          <w:p w14:paraId="199BC156" w14:textId="1BF12024" w:rsidR="00FA4D78" w:rsidRDefault="00B93220" w:rsidP="005C3238">
            <w:r>
              <w:fldChar w:fldCharType="begin">
                <w:ffData>
                  <w:name w:val="Teksti6"/>
                  <w:enabled/>
                  <w:calcOnExit w:val="0"/>
                  <w:textInput/>
                </w:ffData>
              </w:fldChar>
            </w:r>
            <w:bookmarkStart w:id="7" w:name="Teksti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3209" w:type="dxa"/>
          </w:tcPr>
          <w:p w14:paraId="0754C9FA" w14:textId="77777777" w:rsidR="00FA4D78" w:rsidRDefault="00FA4D78" w:rsidP="005C3238">
            <w:r>
              <w:t>Postinumero</w:t>
            </w:r>
          </w:p>
          <w:p w14:paraId="5AD5251B" w14:textId="1D96C259" w:rsidR="00FA4D78" w:rsidRDefault="00B93220" w:rsidP="005C3238">
            <w:r>
              <w:fldChar w:fldCharType="begin">
                <w:ffData>
                  <w:name w:val="Teksti7"/>
                  <w:enabled/>
                  <w:calcOnExit w:val="0"/>
                  <w:textInput/>
                </w:ffData>
              </w:fldChar>
            </w:r>
            <w:bookmarkStart w:id="8" w:name="Teksti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3210" w:type="dxa"/>
          </w:tcPr>
          <w:p w14:paraId="3DFD59DF" w14:textId="77777777" w:rsidR="00FA4D78" w:rsidRDefault="00FA4D78" w:rsidP="005C3238">
            <w:r>
              <w:t>Postitoimipaikka</w:t>
            </w:r>
          </w:p>
          <w:p w14:paraId="3B6D8A6B" w14:textId="3F9751B0" w:rsidR="00FA4D78" w:rsidRDefault="00B93220" w:rsidP="005C3238">
            <w: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bookmarkStart w:id="9" w:name="Teksti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FA4D78" w14:paraId="25699EAA" w14:textId="77777777" w:rsidTr="005C3238">
        <w:tc>
          <w:tcPr>
            <w:tcW w:w="3209" w:type="dxa"/>
          </w:tcPr>
          <w:p w14:paraId="38751590" w14:textId="77777777" w:rsidR="00FA4D78" w:rsidRDefault="00FA4D78" w:rsidP="005C3238">
            <w:r>
              <w:t>Puhelinnumero</w:t>
            </w:r>
          </w:p>
          <w:p w14:paraId="7EC90329" w14:textId="7F5798D9" w:rsidR="00FA4D78" w:rsidRDefault="00B93220" w:rsidP="005C3238">
            <w: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419" w:type="dxa"/>
            <w:gridSpan w:val="2"/>
          </w:tcPr>
          <w:p w14:paraId="008B3189" w14:textId="77777777" w:rsidR="00FA4D78" w:rsidRDefault="00FA4D78" w:rsidP="005C3238">
            <w:r>
              <w:t>Sähköpostiosoite</w:t>
            </w:r>
          </w:p>
          <w:p w14:paraId="76F80F23" w14:textId="5E8FB670" w:rsidR="00FA4D78" w:rsidRDefault="00B93220" w:rsidP="005C3238">
            <w: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A4D78" w14:paraId="53AD7C3E" w14:textId="77777777" w:rsidTr="005C3238">
        <w:tc>
          <w:tcPr>
            <w:tcW w:w="9628" w:type="dxa"/>
            <w:gridSpan w:val="3"/>
          </w:tcPr>
          <w:p w14:paraId="5FF8A2D1" w14:textId="5FD880EF" w:rsidR="00FA4D78" w:rsidRDefault="00B93220" w:rsidP="005C3238">
            <w:r>
              <w:fldChar w:fldCharType="begin">
                <w:ffData>
                  <w:name w:val="Valint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Valinta3"/>
            <w:r>
              <w:instrText xml:space="preserve"> FORMCHECKBOX </w:instrText>
            </w:r>
            <w:r w:rsidR="00F638F0">
              <w:fldChar w:fldCharType="separate"/>
            </w:r>
            <w:r>
              <w:fldChar w:fldCharType="end"/>
            </w:r>
            <w:bookmarkEnd w:id="10"/>
            <w:r w:rsidR="00FB65D3">
              <w:t xml:space="preserve"> </w:t>
            </w:r>
            <w:r w:rsidR="00FA4D78">
              <w:t>Tiekunnan yhteystiedot on ilmoitettu</w:t>
            </w:r>
            <w:r w:rsidR="003718DC">
              <w:t xml:space="preserve"> Maanmittauslaitokselle</w:t>
            </w:r>
          </w:p>
          <w:p w14:paraId="608B1B91" w14:textId="63518ACB" w:rsidR="00FA4D78" w:rsidRDefault="00B93220" w:rsidP="005C3238">
            <w: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Valinta4"/>
            <w:r>
              <w:instrText xml:space="preserve"> FORMCHECKBOX </w:instrText>
            </w:r>
            <w:r w:rsidR="00F638F0">
              <w:fldChar w:fldCharType="separate"/>
            </w:r>
            <w:r>
              <w:fldChar w:fldCharType="end"/>
            </w:r>
            <w:bookmarkEnd w:id="11"/>
            <w:r w:rsidR="00FA4D78">
              <w:t xml:space="preserve"> </w:t>
            </w:r>
            <w:r w:rsidR="003718DC">
              <w:t xml:space="preserve">Tien tiedot on ilmoitettu </w:t>
            </w:r>
            <w:r w:rsidR="00FA4D78">
              <w:t>Digiroadiin</w:t>
            </w:r>
          </w:p>
        </w:tc>
      </w:tr>
    </w:tbl>
    <w:p w14:paraId="347B62D1" w14:textId="65F7C9D7" w:rsidR="00A4397B" w:rsidRDefault="00A4397B" w:rsidP="001F0016"/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9480"/>
      </w:tblGrid>
      <w:tr w:rsidR="00B71642" w14:paraId="4B61C55C" w14:textId="77777777" w:rsidTr="005A7DC1">
        <w:tc>
          <w:tcPr>
            <w:tcW w:w="9628" w:type="dxa"/>
            <w:shd w:val="clear" w:color="auto" w:fill="D9D9D9" w:themeFill="background1" w:themeFillShade="D9"/>
          </w:tcPr>
          <w:p w14:paraId="2446CE36" w14:textId="77777777" w:rsidR="00B71642" w:rsidRPr="003D75EF" w:rsidRDefault="00B71642" w:rsidP="005C3238">
            <w:pPr>
              <w:rPr>
                <w:b/>
                <w:bCs/>
              </w:rPr>
            </w:pPr>
            <w:r w:rsidRPr="003D75EF">
              <w:rPr>
                <w:b/>
                <w:bCs/>
              </w:rPr>
              <w:t>Perusparannushankkeen tiedot</w:t>
            </w:r>
          </w:p>
        </w:tc>
      </w:tr>
      <w:tr w:rsidR="00B71642" w14:paraId="37FFC336" w14:textId="77777777" w:rsidTr="005C3238">
        <w:tc>
          <w:tcPr>
            <w:tcW w:w="9628" w:type="dxa"/>
          </w:tcPr>
          <w:p w14:paraId="3F72F3CD" w14:textId="03E2B053" w:rsidR="00B71642" w:rsidRDefault="00B71642" w:rsidP="00311031">
            <w:pPr>
              <w:spacing w:before="240"/>
            </w:pPr>
            <w:r>
              <w:t>Tiekunta anoo Nurmijärven kunnalta</w:t>
            </w:r>
            <w:r w:rsidR="00564DA8">
              <w:t xml:space="preserve"> avustusta yksityistien perusparantamiseen</w:t>
            </w:r>
            <w:r w:rsidR="00D95201">
              <w:t xml:space="preserve">                </w:t>
            </w:r>
            <w:r>
              <w:t xml:space="preserve">  </w:t>
            </w:r>
            <w:r w:rsidR="00B93220"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="00B93220">
              <w:instrText xml:space="preserve"> FORMTEXT </w:instrText>
            </w:r>
            <w:r w:rsidR="00B93220">
              <w:fldChar w:fldCharType="separate"/>
            </w:r>
            <w:r w:rsidR="00B93220">
              <w:rPr>
                <w:noProof/>
              </w:rPr>
              <w:t> </w:t>
            </w:r>
            <w:r w:rsidR="00B93220">
              <w:rPr>
                <w:noProof/>
              </w:rPr>
              <w:t> </w:t>
            </w:r>
            <w:r w:rsidR="00B93220">
              <w:rPr>
                <w:noProof/>
              </w:rPr>
              <w:t> </w:t>
            </w:r>
            <w:r w:rsidR="00B93220">
              <w:rPr>
                <w:noProof/>
              </w:rPr>
              <w:t> </w:t>
            </w:r>
            <w:r w:rsidR="00B93220">
              <w:rPr>
                <w:noProof/>
              </w:rPr>
              <w:t> </w:t>
            </w:r>
            <w:r w:rsidR="00B93220">
              <w:fldChar w:fldCharType="end"/>
            </w:r>
            <w:r w:rsidR="00B93220">
              <w:t xml:space="preserve">   </w:t>
            </w:r>
            <w:r>
              <w:t>€</w:t>
            </w:r>
            <w:r w:rsidR="00E35CE3">
              <w:t>.</w:t>
            </w:r>
            <w:r>
              <w:t xml:space="preserve"> </w:t>
            </w:r>
          </w:p>
        </w:tc>
      </w:tr>
      <w:tr w:rsidR="00B71642" w14:paraId="4807D79E" w14:textId="77777777" w:rsidTr="005C3238">
        <w:tc>
          <w:tcPr>
            <w:tcW w:w="9628" w:type="dxa"/>
          </w:tcPr>
          <w:p w14:paraId="526A0327" w14:textId="09DD250A" w:rsidR="00B71642" w:rsidRDefault="00B71642" w:rsidP="00311031">
            <w:pPr>
              <w:spacing w:before="240"/>
            </w:pPr>
            <w:r>
              <w:t>Tiekunta on hakenut Uudenmaan ELY-keskukselta</w:t>
            </w:r>
            <w:r w:rsidR="00D95201">
              <w:t xml:space="preserve"> perusparannusavustusta</w:t>
            </w:r>
            <w:r w:rsidR="00E35CE3">
              <w:t xml:space="preserve">                         </w:t>
            </w:r>
            <w:r>
              <w:t xml:space="preserve"> </w:t>
            </w:r>
            <w:r w:rsidR="00B93220"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="00B93220">
              <w:instrText xml:space="preserve"> FORMTEXT </w:instrText>
            </w:r>
            <w:r w:rsidR="00B93220">
              <w:fldChar w:fldCharType="separate"/>
            </w:r>
            <w:r w:rsidR="00B93220">
              <w:rPr>
                <w:noProof/>
              </w:rPr>
              <w:t> </w:t>
            </w:r>
            <w:r w:rsidR="00B93220">
              <w:rPr>
                <w:noProof/>
              </w:rPr>
              <w:t> </w:t>
            </w:r>
            <w:r w:rsidR="00B93220">
              <w:rPr>
                <w:noProof/>
              </w:rPr>
              <w:t> </w:t>
            </w:r>
            <w:r w:rsidR="00B93220">
              <w:rPr>
                <w:noProof/>
              </w:rPr>
              <w:t> </w:t>
            </w:r>
            <w:r w:rsidR="00B93220">
              <w:rPr>
                <w:noProof/>
              </w:rPr>
              <w:t> </w:t>
            </w:r>
            <w:r w:rsidR="00B93220">
              <w:fldChar w:fldCharType="end"/>
            </w:r>
            <w:r w:rsidR="00B93220">
              <w:t xml:space="preserve">   </w:t>
            </w:r>
            <w:r>
              <w:t>€</w:t>
            </w:r>
            <w:r w:rsidR="00E35CE3">
              <w:t>.</w:t>
            </w:r>
            <w:r>
              <w:t xml:space="preserve"> </w:t>
            </w:r>
          </w:p>
        </w:tc>
      </w:tr>
      <w:tr w:rsidR="00B71642" w14:paraId="1B24D02E" w14:textId="77777777" w:rsidTr="005C3238">
        <w:tc>
          <w:tcPr>
            <w:tcW w:w="9628" w:type="dxa"/>
          </w:tcPr>
          <w:p w14:paraId="6FE7AA2D" w14:textId="2A9322C4" w:rsidR="00B71642" w:rsidRDefault="00B71642" w:rsidP="00311031">
            <w:pPr>
              <w:spacing w:before="240"/>
            </w:pPr>
            <w:r>
              <w:t>Perusparannushankkeet kokonaiskustannukset ovat</w:t>
            </w:r>
            <w:r w:rsidR="00E35CE3">
              <w:t xml:space="preserve">                                                                  </w:t>
            </w:r>
            <w:r>
              <w:t xml:space="preserve"> </w:t>
            </w:r>
            <w:r w:rsidR="00B93220"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="00B93220">
              <w:instrText xml:space="preserve"> FORMTEXT </w:instrText>
            </w:r>
            <w:r w:rsidR="00B93220">
              <w:fldChar w:fldCharType="separate"/>
            </w:r>
            <w:r w:rsidR="00B93220">
              <w:rPr>
                <w:noProof/>
              </w:rPr>
              <w:t> </w:t>
            </w:r>
            <w:r w:rsidR="00B93220">
              <w:rPr>
                <w:noProof/>
              </w:rPr>
              <w:t> </w:t>
            </w:r>
            <w:r w:rsidR="00B93220">
              <w:rPr>
                <w:noProof/>
              </w:rPr>
              <w:t> </w:t>
            </w:r>
            <w:r w:rsidR="00B93220">
              <w:rPr>
                <w:noProof/>
              </w:rPr>
              <w:t> </w:t>
            </w:r>
            <w:r w:rsidR="00B93220">
              <w:rPr>
                <w:noProof/>
              </w:rPr>
              <w:t> </w:t>
            </w:r>
            <w:r w:rsidR="00B93220">
              <w:fldChar w:fldCharType="end"/>
            </w:r>
            <w:r w:rsidR="00B93220">
              <w:t xml:space="preserve">   </w:t>
            </w:r>
            <w:r>
              <w:t xml:space="preserve">€. </w:t>
            </w:r>
          </w:p>
          <w:p w14:paraId="25788220" w14:textId="77777777" w:rsidR="00B71642" w:rsidRPr="00E553C3" w:rsidRDefault="00B71642" w:rsidP="005C3238">
            <w:r>
              <w:t>Tarkempi kustannusarvio annetaan liitteenä. Kustannusarvion tulee sisältää suunnittelu-, materiaali- ja työkustannukset osa-alueittain. Hintoihin tulee sisältyä alv 24 %.</w:t>
            </w:r>
          </w:p>
        </w:tc>
      </w:tr>
    </w:tbl>
    <w:p w14:paraId="6E072C99" w14:textId="137DA5E3" w:rsidR="00594639" w:rsidRDefault="00594639" w:rsidP="001F0016"/>
    <w:p w14:paraId="5651A68B" w14:textId="77777777" w:rsidR="00594639" w:rsidRDefault="00594639">
      <w:pPr>
        <w:spacing w:after="0" w:line="240" w:lineRule="auto"/>
      </w:pPr>
      <w:r>
        <w:br w:type="page"/>
      </w:r>
    </w:p>
    <w:p w14:paraId="7B374C79" w14:textId="77777777" w:rsidR="00B71642" w:rsidRDefault="00B71642" w:rsidP="001F0016"/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9480"/>
      </w:tblGrid>
      <w:tr w:rsidR="0051388D" w14:paraId="292C1764" w14:textId="77777777" w:rsidTr="005A7DC1">
        <w:tc>
          <w:tcPr>
            <w:tcW w:w="9628" w:type="dxa"/>
            <w:shd w:val="clear" w:color="auto" w:fill="D9D9D9" w:themeFill="background1" w:themeFillShade="D9"/>
          </w:tcPr>
          <w:p w14:paraId="0F938398" w14:textId="77777777" w:rsidR="0051388D" w:rsidRPr="003D75EF" w:rsidRDefault="0051388D" w:rsidP="005C3238">
            <w:pPr>
              <w:rPr>
                <w:b/>
                <w:bCs/>
              </w:rPr>
            </w:pPr>
            <w:r>
              <w:rPr>
                <w:b/>
                <w:bCs/>
              </w:rPr>
              <w:t>Hakemuksen liitteet</w:t>
            </w:r>
          </w:p>
        </w:tc>
      </w:tr>
      <w:tr w:rsidR="0051388D" w14:paraId="1D344B53" w14:textId="77777777" w:rsidTr="005C3238">
        <w:tc>
          <w:tcPr>
            <w:tcW w:w="9628" w:type="dxa"/>
          </w:tcPr>
          <w:p w14:paraId="1B8A2182" w14:textId="503DC6E6" w:rsidR="0051388D" w:rsidRDefault="00B93220" w:rsidP="005C3238">
            <w:r>
              <w:fldChar w:fldCharType="begin">
                <w:ffData>
                  <w:name w:val="Valint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Valinta5"/>
            <w:r>
              <w:instrText xml:space="preserve"> FORMCHECKBOX </w:instrText>
            </w:r>
            <w:r w:rsidR="00F638F0">
              <w:fldChar w:fldCharType="separate"/>
            </w:r>
            <w:r>
              <w:fldChar w:fldCharType="end"/>
            </w:r>
            <w:bookmarkEnd w:id="12"/>
            <w:r w:rsidR="0051388D">
              <w:t xml:space="preserve"> Perusparannussuunnitelma</w:t>
            </w:r>
          </w:p>
        </w:tc>
      </w:tr>
      <w:tr w:rsidR="0051388D" w14:paraId="2F6D4F10" w14:textId="77777777" w:rsidTr="005C3238">
        <w:tc>
          <w:tcPr>
            <w:tcW w:w="9628" w:type="dxa"/>
          </w:tcPr>
          <w:p w14:paraId="7A3A737C" w14:textId="07A3FC97" w:rsidR="0051388D" w:rsidRDefault="00B93220" w:rsidP="005C3238">
            <w:r>
              <w:fldChar w:fldCharType="begin">
                <w:ffData>
                  <w:name w:val="Valint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Valinta6"/>
            <w:r>
              <w:instrText xml:space="preserve"> FORMCHECKBOX </w:instrText>
            </w:r>
            <w:r w:rsidR="00F638F0">
              <w:fldChar w:fldCharType="separate"/>
            </w:r>
            <w:r>
              <w:fldChar w:fldCharType="end"/>
            </w:r>
            <w:bookmarkEnd w:id="13"/>
            <w:r>
              <w:t xml:space="preserve"> </w:t>
            </w:r>
            <w:r w:rsidR="0051388D">
              <w:t>Kustannusarvio</w:t>
            </w:r>
          </w:p>
        </w:tc>
      </w:tr>
      <w:tr w:rsidR="0051388D" w14:paraId="13274E3E" w14:textId="77777777" w:rsidTr="005C3238">
        <w:tc>
          <w:tcPr>
            <w:tcW w:w="9628" w:type="dxa"/>
          </w:tcPr>
          <w:p w14:paraId="0F7EEBC3" w14:textId="303304D1" w:rsidR="0051388D" w:rsidRDefault="00B93220" w:rsidP="005C3238">
            <w: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Valinta7"/>
            <w:r>
              <w:instrText xml:space="preserve"> FORMCHECKBOX </w:instrText>
            </w:r>
            <w:r w:rsidR="00F638F0">
              <w:fldChar w:fldCharType="separate"/>
            </w:r>
            <w:r>
              <w:fldChar w:fldCharType="end"/>
            </w:r>
            <w:bookmarkEnd w:id="14"/>
            <w:r w:rsidR="0051388D">
              <w:t xml:space="preserve"> Rahoitussuunnitelma</w:t>
            </w:r>
          </w:p>
        </w:tc>
      </w:tr>
      <w:tr w:rsidR="0051388D" w14:paraId="75729E34" w14:textId="77777777" w:rsidTr="005C3238">
        <w:tc>
          <w:tcPr>
            <w:tcW w:w="9628" w:type="dxa"/>
          </w:tcPr>
          <w:p w14:paraId="65F14F0D" w14:textId="01D4DA09" w:rsidR="0051388D" w:rsidRDefault="00B93220" w:rsidP="005C3238">
            <w:r>
              <w:fldChar w:fldCharType="begin">
                <w:ffData>
                  <w:name w:val="Valint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Valinta8"/>
            <w:r>
              <w:instrText xml:space="preserve"> FORMCHECKBOX </w:instrText>
            </w:r>
            <w:r w:rsidR="00F638F0">
              <w:fldChar w:fldCharType="separate"/>
            </w:r>
            <w:r>
              <w:fldChar w:fldCharType="end"/>
            </w:r>
            <w:bookmarkEnd w:id="15"/>
            <w:r w:rsidR="0051388D">
              <w:t xml:space="preserve"> Kartta</w:t>
            </w:r>
          </w:p>
        </w:tc>
      </w:tr>
      <w:tr w:rsidR="0051388D" w14:paraId="3FD7324B" w14:textId="77777777" w:rsidTr="005C3238">
        <w:tc>
          <w:tcPr>
            <w:tcW w:w="9628" w:type="dxa"/>
          </w:tcPr>
          <w:p w14:paraId="492C3417" w14:textId="790E2B60" w:rsidR="0051388D" w:rsidRDefault="00B93220" w:rsidP="005C3238">
            <w:r>
              <w:fldChar w:fldCharType="begin">
                <w:ffData>
                  <w:name w:val="Valint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Valinta9"/>
            <w:r>
              <w:instrText xml:space="preserve"> FORMCHECKBOX </w:instrText>
            </w:r>
            <w:r w:rsidR="00F638F0">
              <w:fldChar w:fldCharType="separate"/>
            </w:r>
            <w:r>
              <w:fldChar w:fldCharType="end"/>
            </w:r>
            <w:bookmarkEnd w:id="16"/>
            <w:r w:rsidR="0051388D">
              <w:t xml:space="preserve"> Kopio tiekunnan vuosikokouksen päätöksestä</w:t>
            </w:r>
          </w:p>
        </w:tc>
      </w:tr>
    </w:tbl>
    <w:p w14:paraId="7B725514" w14:textId="3CADF43D" w:rsidR="00CC0FB0" w:rsidRDefault="00CC0FB0" w:rsidP="001F0016"/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159"/>
        <w:gridCol w:w="6321"/>
      </w:tblGrid>
      <w:tr w:rsidR="00C17792" w14:paraId="716EB5C3" w14:textId="77777777" w:rsidTr="005A7DC1">
        <w:tc>
          <w:tcPr>
            <w:tcW w:w="9480" w:type="dxa"/>
            <w:gridSpan w:val="2"/>
            <w:shd w:val="clear" w:color="auto" w:fill="D9D9D9" w:themeFill="background1" w:themeFillShade="D9"/>
          </w:tcPr>
          <w:p w14:paraId="5120C692" w14:textId="77777777" w:rsidR="00C17792" w:rsidRPr="008C7DBB" w:rsidRDefault="00C17792" w:rsidP="005C3238">
            <w:pPr>
              <w:rPr>
                <w:b/>
                <w:bCs/>
              </w:rPr>
            </w:pPr>
            <w:r>
              <w:rPr>
                <w:b/>
                <w:bCs/>
              </w:rPr>
              <w:t>Päiväys ja a</w:t>
            </w:r>
            <w:r w:rsidRPr="008C7DBB">
              <w:rPr>
                <w:b/>
                <w:bCs/>
              </w:rPr>
              <w:t>llekirjoitus</w:t>
            </w:r>
          </w:p>
        </w:tc>
      </w:tr>
      <w:tr w:rsidR="00C17792" w14:paraId="3A0F1DB2" w14:textId="77777777" w:rsidTr="00D10DF4">
        <w:tc>
          <w:tcPr>
            <w:tcW w:w="3159" w:type="dxa"/>
          </w:tcPr>
          <w:p w14:paraId="3F3FFB2B" w14:textId="77777777" w:rsidR="00C17792" w:rsidRDefault="00C17792" w:rsidP="005C3238">
            <w:r>
              <w:t>Paikka ja aika</w:t>
            </w:r>
          </w:p>
          <w:p w14:paraId="149367E2" w14:textId="318420FA" w:rsidR="00C17792" w:rsidRDefault="00B93220" w:rsidP="005C3238">
            <w:r>
              <w:fldChar w:fldCharType="begin">
                <w:ffData>
                  <w:name w:val="Teksti9"/>
                  <w:enabled/>
                  <w:calcOnExit w:val="0"/>
                  <w:textInput/>
                </w:ffData>
              </w:fldChar>
            </w:r>
            <w:bookmarkStart w:id="17" w:name="Teksti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6321" w:type="dxa"/>
          </w:tcPr>
          <w:p w14:paraId="7604F29C" w14:textId="77777777" w:rsidR="00C17792" w:rsidRDefault="00C17792" w:rsidP="005C3238">
            <w:r>
              <w:t>Avustuksen hakijan allekirjoitus ja nimenselvennys</w:t>
            </w:r>
          </w:p>
          <w:p w14:paraId="36DC3CA4" w14:textId="61972D54" w:rsidR="00C17792" w:rsidRDefault="00B93220" w:rsidP="005C3238">
            <w: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bookmarkStart w:id="18" w:name="Teksti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</w:tr>
      <w:tr w:rsidR="00C17792" w14:paraId="353C9557" w14:textId="77777777" w:rsidTr="00D10DF4">
        <w:tc>
          <w:tcPr>
            <w:tcW w:w="9480" w:type="dxa"/>
            <w:gridSpan w:val="2"/>
          </w:tcPr>
          <w:p w14:paraId="70F2FF64" w14:textId="1F5B96C2" w:rsidR="00C17792" w:rsidRDefault="00B93220" w:rsidP="005C3238">
            <w:r>
              <w:fldChar w:fldCharType="begin">
                <w:ffData>
                  <w:name w:val="Valint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Valinta10"/>
            <w:r>
              <w:instrText xml:space="preserve"> FORMCHECKBOX </w:instrText>
            </w:r>
            <w:r w:rsidR="00F638F0">
              <w:fldChar w:fldCharType="separate"/>
            </w:r>
            <w:r>
              <w:fldChar w:fldCharType="end"/>
            </w:r>
            <w:bookmarkEnd w:id="19"/>
            <w:r w:rsidR="00C17792">
              <w:t xml:space="preserve"> Vakuutan allekirjoituksellani antamani tiedot oikeiksi</w:t>
            </w:r>
          </w:p>
        </w:tc>
      </w:tr>
    </w:tbl>
    <w:p w14:paraId="53A91B6B" w14:textId="77777777" w:rsidR="00D10DF4" w:rsidRDefault="00D10DF4" w:rsidP="00D10DF4">
      <w:pPr>
        <w:pStyle w:val="Default"/>
        <w:rPr>
          <w:rFonts w:ascii="Verdana" w:hAnsi="Verdana"/>
          <w:b/>
          <w:bCs/>
          <w:color w:val="auto"/>
          <w:sz w:val="20"/>
          <w:szCs w:val="20"/>
          <w:lang w:eastAsia="en-US"/>
        </w:rPr>
      </w:pPr>
    </w:p>
    <w:p w14:paraId="787F9269" w14:textId="1923876C" w:rsidR="00C17792" w:rsidRPr="009247E5" w:rsidRDefault="00C17792" w:rsidP="00E35CE3">
      <w:pPr>
        <w:rPr>
          <w:sz w:val="20"/>
          <w:szCs w:val="20"/>
        </w:rPr>
      </w:pPr>
    </w:p>
    <w:p w14:paraId="72C4629E" w14:textId="77777777" w:rsidR="005A7DC1" w:rsidRPr="009247E5" w:rsidRDefault="005A7DC1" w:rsidP="00E35CE3">
      <w:pPr>
        <w:pStyle w:val="Alatunniste"/>
        <w:ind w:left="0"/>
        <w:rPr>
          <w:rFonts w:ascii="Verdana" w:hAnsi="Verdana"/>
          <w:b/>
          <w:bCs/>
          <w:sz w:val="20"/>
          <w:szCs w:val="20"/>
        </w:rPr>
      </w:pPr>
      <w:r w:rsidRPr="009247E5">
        <w:rPr>
          <w:rFonts w:ascii="Verdana" w:hAnsi="Verdana"/>
          <w:b/>
          <w:bCs/>
          <w:sz w:val="20"/>
          <w:szCs w:val="20"/>
        </w:rPr>
        <w:t>Palautusosoite:</w:t>
      </w:r>
    </w:p>
    <w:p w14:paraId="730839BD" w14:textId="77777777" w:rsidR="005A7DC1" w:rsidRPr="009247E5" w:rsidRDefault="005A7DC1" w:rsidP="00E35CE3">
      <w:pPr>
        <w:pStyle w:val="Alatunniste"/>
        <w:ind w:left="0"/>
        <w:rPr>
          <w:rFonts w:ascii="Verdana" w:hAnsi="Verdana"/>
          <w:sz w:val="20"/>
          <w:szCs w:val="20"/>
        </w:rPr>
      </w:pPr>
      <w:r w:rsidRPr="009247E5">
        <w:rPr>
          <w:rFonts w:ascii="Verdana" w:hAnsi="Verdana"/>
          <w:sz w:val="20"/>
          <w:szCs w:val="20"/>
        </w:rPr>
        <w:t>Nurmijärven kunta / yksityistieasiat</w:t>
      </w:r>
    </w:p>
    <w:p w14:paraId="1D9BFF9F" w14:textId="77777777" w:rsidR="005A7DC1" w:rsidRPr="009247E5" w:rsidRDefault="005A7DC1" w:rsidP="00E35CE3">
      <w:pPr>
        <w:pStyle w:val="Alatunniste"/>
        <w:ind w:left="0"/>
        <w:rPr>
          <w:rFonts w:ascii="Verdana" w:hAnsi="Verdana"/>
          <w:sz w:val="20"/>
          <w:szCs w:val="20"/>
        </w:rPr>
      </w:pPr>
      <w:r w:rsidRPr="009247E5">
        <w:rPr>
          <w:rFonts w:ascii="Verdana" w:hAnsi="Verdana"/>
          <w:sz w:val="20"/>
          <w:szCs w:val="20"/>
        </w:rPr>
        <w:t>Postiosoite: PL 37, 01901 Nurmijärvi. Käyntiosoite Keskustie 2 B, 01900</w:t>
      </w:r>
    </w:p>
    <w:p w14:paraId="04AA4943" w14:textId="77777777" w:rsidR="005A7DC1" w:rsidRPr="009247E5" w:rsidRDefault="005A7DC1" w:rsidP="00E35CE3">
      <w:pPr>
        <w:pStyle w:val="Alatunniste"/>
        <w:ind w:left="0"/>
        <w:rPr>
          <w:rFonts w:ascii="Verdana" w:hAnsi="Verdana"/>
          <w:sz w:val="20"/>
          <w:szCs w:val="20"/>
        </w:rPr>
      </w:pPr>
      <w:r w:rsidRPr="009247E5">
        <w:rPr>
          <w:rFonts w:ascii="Verdana" w:hAnsi="Verdana"/>
          <w:sz w:val="20"/>
          <w:szCs w:val="20"/>
        </w:rPr>
        <w:t>Sähköpostiosoite: kunta@nurmijarvi.fi</w:t>
      </w:r>
    </w:p>
    <w:p w14:paraId="13C9424B" w14:textId="77777777" w:rsidR="005A7DC1" w:rsidRPr="009247E5" w:rsidRDefault="005A7DC1" w:rsidP="00E35CE3">
      <w:pPr>
        <w:pStyle w:val="Alatunniste"/>
        <w:ind w:left="0"/>
        <w:rPr>
          <w:rFonts w:ascii="Verdana" w:hAnsi="Verdana"/>
          <w:sz w:val="20"/>
          <w:szCs w:val="20"/>
        </w:rPr>
      </w:pPr>
      <w:r w:rsidRPr="009247E5">
        <w:rPr>
          <w:rFonts w:ascii="Verdana" w:hAnsi="Verdana"/>
          <w:sz w:val="20"/>
          <w:szCs w:val="20"/>
        </w:rPr>
        <w:t>Lisätietoja kunnan internetsivuilla: nurmijarvi.fi/yksityistiet</w:t>
      </w:r>
    </w:p>
    <w:p w14:paraId="030F0877" w14:textId="77777777" w:rsidR="005A7DC1" w:rsidRPr="001F0016" w:rsidRDefault="005A7DC1" w:rsidP="001F0016"/>
    <w:sectPr w:rsidR="005A7DC1" w:rsidRPr="001F0016" w:rsidSect="00A63A12">
      <w:headerReference w:type="default" r:id="rId10"/>
      <w:footerReference w:type="default" r:id="rId11"/>
      <w:pgSz w:w="11900" w:h="16840"/>
      <w:pgMar w:top="2268" w:right="1134" w:bottom="1418" w:left="1276" w:header="568" w:footer="9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F9720" w14:textId="77777777" w:rsidR="00FA383F" w:rsidRDefault="00FA383F" w:rsidP="00A4397B">
      <w:r>
        <w:separator/>
      </w:r>
    </w:p>
  </w:endnote>
  <w:endnote w:type="continuationSeparator" w:id="0">
    <w:p w14:paraId="7C01C38A" w14:textId="77777777" w:rsidR="00FA383F" w:rsidRDefault="00FA383F" w:rsidP="00A43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7B4CD" w14:textId="77777777" w:rsidR="008A686B" w:rsidRDefault="008A686B" w:rsidP="00A4397B">
    <w:pPr>
      <w:pStyle w:val="Alatunniste"/>
      <w:tabs>
        <w:tab w:val="clear" w:pos="9638"/>
        <w:tab w:val="right" w:pos="8931"/>
      </w:tabs>
      <w:ind w:left="-851" w:right="42"/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928FC44" wp14:editId="44628E00">
              <wp:simplePos x="0" y="0"/>
              <wp:positionH relativeFrom="column">
                <wp:posOffset>5339715</wp:posOffset>
              </wp:positionH>
              <wp:positionV relativeFrom="paragraph">
                <wp:posOffset>274955</wp:posOffset>
              </wp:positionV>
              <wp:extent cx="1257300" cy="342900"/>
              <wp:effectExtent l="0" t="0" r="12700" b="12700"/>
              <wp:wrapNone/>
              <wp:docPr id="11" name="Tekstiruutu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C70450" w14:textId="77777777" w:rsidR="008A686B" w:rsidRDefault="008A686B" w:rsidP="0092738D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www.nurmijarvi.fi</w:t>
                          </w:r>
                        </w:p>
                        <w:p w14:paraId="36FD67D3" w14:textId="77777777" w:rsidR="008A686B" w:rsidRPr="0092738D" w:rsidRDefault="008A686B" w:rsidP="0092738D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28FC44" id="_x0000_t202" coordsize="21600,21600" o:spt="202" path="m,l,21600r21600,l21600,xe">
              <v:stroke joinstyle="miter"/>
              <v:path gradientshapeok="t" o:connecttype="rect"/>
            </v:shapetype>
            <v:shape id="Tekstiruutu 11" o:spid="_x0000_s1026" type="#_x0000_t202" style="position:absolute;left:0;text-align:left;margin-left:420.45pt;margin-top:21.65pt;width:99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" filled="f" stroked="f">
              <v:textbox inset="0,0,0,0">
                <w:txbxContent>
                  <w:p w14:paraId="5DC70450" w14:textId="77777777" w:rsidR="008A686B" w:rsidRDefault="008A686B" w:rsidP="0092738D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www.nurmijarvi.fi</w:t>
                    </w:r>
                  </w:p>
                  <w:p w14:paraId="36FD67D3" w14:textId="77777777" w:rsidR="008A686B" w:rsidRPr="0092738D" w:rsidRDefault="008A686B" w:rsidP="0092738D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EE72EA" wp14:editId="3DBB377A">
              <wp:simplePos x="0" y="0"/>
              <wp:positionH relativeFrom="column">
                <wp:posOffset>-415925</wp:posOffset>
              </wp:positionH>
              <wp:positionV relativeFrom="paragraph">
                <wp:posOffset>274955</wp:posOffset>
              </wp:positionV>
              <wp:extent cx="1371600" cy="228600"/>
              <wp:effectExtent l="0" t="0" r="0" b="0"/>
              <wp:wrapNone/>
              <wp:docPr id="7" name="Tekstiruutu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85910B" w14:textId="77777777" w:rsidR="008A686B" w:rsidRPr="0092738D" w:rsidRDefault="008A686B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92738D">
                            <w:rPr>
                              <w:b/>
                              <w:sz w:val="18"/>
                              <w:szCs w:val="18"/>
                            </w:rPr>
                            <w:t>NURMIJÄRVEN KUNTA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EE72EA" id="Tekstiruutu 7" o:spid="_x0000_s1027" type="#_x0000_t202" style="position:absolute;left:0;text-align:left;margin-left:-32.75pt;margin-top:21.65pt;width:10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" filled="f" stroked="f">
              <v:textbox inset="0,0,0,0">
                <w:txbxContent>
                  <w:p w14:paraId="2E85910B" w14:textId="77777777" w:rsidR="008A686B" w:rsidRPr="0092738D" w:rsidRDefault="008A686B">
                    <w:pPr>
                      <w:rPr>
                        <w:b/>
                        <w:sz w:val="18"/>
                        <w:szCs w:val="18"/>
                      </w:rPr>
                    </w:pPr>
                    <w:r w:rsidRPr="0092738D">
                      <w:rPr>
                        <w:b/>
                        <w:sz w:val="18"/>
                        <w:szCs w:val="18"/>
                      </w:rPr>
                      <w:t>NURMIJÄRVEN KUNTA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4C0D33" wp14:editId="4AA33B1D">
              <wp:simplePos x="0" y="0"/>
              <wp:positionH relativeFrom="column">
                <wp:posOffset>3884295</wp:posOffset>
              </wp:positionH>
              <wp:positionV relativeFrom="paragraph">
                <wp:posOffset>274955</wp:posOffset>
              </wp:positionV>
              <wp:extent cx="1143000" cy="342900"/>
              <wp:effectExtent l="0" t="0" r="0" b="12700"/>
              <wp:wrapNone/>
              <wp:docPr id="10" name="Tekstiruutu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2622B8" w14:textId="77777777" w:rsidR="008A686B" w:rsidRDefault="008A686B" w:rsidP="0092738D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Puhelin: (09) 250 021</w:t>
                          </w:r>
                        </w:p>
                        <w:p w14:paraId="030ED2C0" w14:textId="77777777" w:rsidR="008A686B" w:rsidRPr="0092738D" w:rsidRDefault="008A686B" w:rsidP="0092738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kunta@nurmijarvi.fi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4C0D33" id="Tekstiruutu 10" o:spid="_x0000_s1028" type="#_x0000_t202" style="position:absolute;left:0;text-align:left;margin-left:305.85pt;margin-top:21.65pt;width:90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" filled="f" stroked="f">
              <v:textbox inset="0,0,0,0">
                <w:txbxContent>
                  <w:p w14:paraId="652622B8" w14:textId="77777777" w:rsidR="008A686B" w:rsidRDefault="008A686B" w:rsidP="0092738D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Puhelin: (09) 250 021</w:t>
                    </w:r>
                  </w:p>
                  <w:p w14:paraId="030ED2C0" w14:textId="77777777" w:rsidR="008A686B" w:rsidRPr="0092738D" w:rsidRDefault="008A686B" w:rsidP="0092738D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kunta@nurmijarvi.fi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1F9C5A" wp14:editId="1EBE1A37">
              <wp:simplePos x="0" y="0"/>
              <wp:positionH relativeFrom="column">
                <wp:posOffset>1715135</wp:posOffset>
              </wp:positionH>
              <wp:positionV relativeFrom="paragraph">
                <wp:posOffset>274955</wp:posOffset>
              </wp:positionV>
              <wp:extent cx="1943100" cy="342900"/>
              <wp:effectExtent l="0" t="0" r="12700" b="12700"/>
              <wp:wrapNone/>
              <wp:docPr id="9" name="Tekstiruutu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F757AD" w14:textId="77777777" w:rsidR="008A686B" w:rsidRDefault="008A686B" w:rsidP="0092738D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Postiosoite: PL 37, 01901 Nurmijärvi</w:t>
                          </w:r>
                        </w:p>
                        <w:p w14:paraId="79EB5CAA" w14:textId="77777777" w:rsidR="008A686B" w:rsidRPr="0092738D" w:rsidRDefault="008A686B" w:rsidP="0092738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Katuosoite: Kunnanvirasto, Keskustie 2 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1F9C5A" id="Tekstiruutu 9" o:spid="_x0000_s1029" type="#_x0000_t202" style="position:absolute;left:0;text-align:left;margin-left:135.05pt;margin-top:21.65pt;width:15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" filled="f" stroked="f">
              <v:textbox inset="0,0,0,0">
                <w:txbxContent>
                  <w:p w14:paraId="26F757AD" w14:textId="77777777" w:rsidR="008A686B" w:rsidRDefault="008A686B" w:rsidP="0092738D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Postiosoite: PL 37, 01901 Nurmijärvi</w:t>
                    </w:r>
                  </w:p>
                  <w:p w14:paraId="79EB5CAA" w14:textId="77777777" w:rsidR="008A686B" w:rsidRPr="0092738D" w:rsidRDefault="008A686B" w:rsidP="0092738D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Katuosoite: Kunnanvirasto, Keskustie 2 b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w:drawing>
        <wp:inline distT="0" distB="0" distL="0" distR="0" wp14:anchorId="7E006AA5" wp14:editId="710844C2">
          <wp:extent cx="7040880" cy="160020"/>
          <wp:effectExtent l="0" t="0" r="0" b="0"/>
          <wp:docPr id="12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0880" cy="160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E6F9F" w14:textId="77777777" w:rsidR="00FA383F" w:rsidRDefault="00FA383F" w:rsidP="00A4397B">
      <w:r>
        <w:separator/>
      </w:r>
    </w:p>
  </w:footnote>
  <w:footnote w:type="continuationSeparator" w:id="0">
    <w:p w14:paraId="3F7B59ED" w14:textId="77777777" w:rsidR="00FA383F" w:rsidRDefault="00FA383F" w:rsidP="00A43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0CE5A" w14:textId="17A0DB03" w:rsidR="006D5827" w:rsidRDefault="008A686B" w:rsidP="006D5827">
    <w:pPr>
      <w:pStyle w:val="Yltunniste"/>
      <w:ind w:left="6520"/>
    </w:pPr>
    <w:r>
      <w:rPr>
        <w:noProof/>
        <w:lang w:eastAsia="fi-FI"/>
      </w:rPr>
      <w:drawing>
        <wp:anchor distT="0" distB="0" distL="114300" distR="114300" simplePos="0" relativeHeight="251666432" behindDoc="0" locked="0" layoutInCell="1" allowOverlap="1" wp14:anchorId="4DB27E33" wp14:editId="76F42585">
          <wp:simplePos x="0" y="0"/>
          <wp:positionH relativeFrom="column">
            <wp:posOffset>-271145</wp:posOffset>
          </wp:positionH>
          <wp:positionV relativeFrom="paragraph">
            <wp:posOffset>3810</wp:posOffset>
          </wp:positionV>
          <wp:extent cx="756000" cy="794441"/>
          <wp:effectExtent l="0" t="0" r="6350" b="0"/>
          <wp:wrapNone/>
          <wp:docPr id="13" name="Kuv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" cy="7944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5827">
      <w:t xml:space="preserve">Lomake saapunut     /    20  </w:t>
    </w:r>
  </w:p>
  <w:p w14:paraId="50690FB0" w14:textId="2F3FB629" w:rsidR="006D5827" w:rsidRDefault="006D5827" w:rsidP="006D5827">
    <w:pPr>
      <w:pStyle w:val="Yltunniste"/>
      <w:ind w:left="6520"/>
    </w:pPr>
    <w:r>
      <w:t>Vastaanottaja:</w:t>
    </w:r>
  </w:p>
  <w:p w14:paraId="47FEE88A" w14:textId="77777777" w:rsidR="006D5827" w:rsidRDefault="006D5827" w:rsidP="006D5827">
    <w:pPr>
      <w:pStyle w:val="Yltunniste"/>
      <w:ind w:left="6520"/>
    </w:pPr>
  </w:p>
  <w:p w14:paraId="698BA73B" w14:textId="77777777" w:rsidR="006D5827" w:rsidRPr="005F6700" w:rsidRDefault="006D5827" w:rsidP="006D5827">
    <w:pPr>
      <w:pStyle w:val="Yltunniste"/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>Yksityistien</w:t>
    </w:r>
    <w:r w:rsidRPr="005F6700">
      <w:rPr>
        <w:b/>
        <w:bCs/>
        <w:sz w:val="32"/>
        <w:szCs w:val="32"/>
      </w:rPr>
      <w:t xml:space="preserve"> perusparan</w:t>
    </w:r>
    <w:r>
      <w:rPr>
        <w:b/>
        <w:bCs/>
        <w:sz w:val="32"/>
        <w:szCs w:val="32"/>
      </w:rPr>
      <w:t xml:space="preserve">tamisen </w:t>
    </w:r>
    <w:r w:rsidRPr="005F6700">
      <w:rPr>
        <w:b/>
        <w:bCs/>
        <w:sz w:val="32"/>
        <w:szCs w:val="32"/>
      </w:rPr>
      <w:t>avustu</w:t>
    </w:r>
    <w:r>
      <w:rPr>
        <w:b/>
        <w:bCs/>
        <w:sz w:val="32"/>
        <w:szCs w:val="32"/>
      </w:rPr>
      <w:t>shakemus</w:t>
    </w:r>
  </w:p>
  <w:p w14:paraId="22E34BFD" w14:textId="2D9B6989" w:rsidR="008A686B" w:rsidRDefault="008A686B" w:rsidP="00047439">
    <w:pPr>
      <w:pStyle w:val="Yltunniste"/>
      <w:ind w:left="-85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ocumentProtection w:edit="forms" w:enforcement="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3C2"/>
    <w:rsid w:val="00043E6D"/>
    <w:rsid w:val="00047439"/>
    <w:rsid w:val="001604DF"/>
    <w:rsid w:val="001F0016"/>
    <w:rsid w:val="00311031"/>
    <w:rsid w:val="00320EC2"/>
    <w:rsid w:val="003718DC"/>
    <w:rsid w:val="003C31BE"/>
    <w:rsid w:val="0040023A"/>
    <w:rsid w:val="00467230"/>
    <w:rsid w:val="00481211"/>
    <w:rsid w:val="0051388D"/>
    <w:rsid w:val="00557F11"/>
    <w:rsid w:val="00564DA8"/>
    <w:rsid w:val="00566079"/>
    <w:rsid w:val="00594639"/>
    <w:rsid w:val="005A7DC1"/>
    <w:rsid w:val="00644311"/>
    <w:rsid w:val="006741F2"/>
    <w:rsid w:val="006A6EFA"/>
    <w:rsid w:val="006C65A8"/>
    <w:rsid w:val="006D5827"/>
    <w:rsid w:val="00747E34"/>
    <w:rsid w:val="007853C2"/>
    <w:rsid w:val="007F5127"/>
    <w:rsid w:val="00834F80"/>
    <w:rsid w:val="008A686B"/>
    <w:rsid w:val="00912058"/>
    <w:rsid w:val="009247E5"/>
    <w:rsid w:val="0092738D"/>
    <w:rsid w:val="00A0550F"/>
    <w:rsid w:val="00A4397B"/>
    <w:rsid w:val="00A63A12"/>
    <w:rsid w:val="00A77DDE"/>
    <w:rsid w:val="00AB5DC3"/>
    <w:rsid w:val="00B37557"/>
    <w:rsid w:val="00B6683D"/>
    <w:rsid w:val="00B71642"/>
    <w:rsid w:val="00B845B5"/>
    <w:rsid w:val="00B84CAE"/>
    <w:rsid w:val="00B93220"/>
    <w:rsid w:val="00BF3E60"/>
    <w:rsid w:val="00C0500F"/>
    <w:rsid w:val="00C17792"/>
    <w:rsid w:val="00CC0FB0"/>
    <w:rsid w:val="00CE2543"/>
    <w:rsid w:val="00D10DF4"/>
    <w:rsid w:val="00D166D5"/>
    <w:rsid w:val="00D95201"/>
    <w:rsid w:val="00DF7559"/>
    <w:rsid w:val="00E35CE3"/>
    <w:rsid w:val="00F638F0"/>
    <w:rsid w:val="00FA383F"/>
    <w:rsid w:val="00FA4D78"/>
    <w:rsid w:val="00FB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1DFAEB8E"/>
  <w14:defaultImageDpi w14:val="300"/>
  <w15:docId w15:val="{3843978B-C025-4AD6-B981-3639F3DDA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fi-FI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aliases w:val="Leipätekstit"/>
    <w:qFormat/>
    <w:rsid w:val="00557F11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Otsikko1">
    <w:name w:val="heading 1"/>
    <w:aliases w:val="Pääotsikko"/>
    <w:basedOn w:val="Normaali"/>
    <w:next w:val="Normaali"/>
    <w:link w:val="Otsikko1Char"/>
    <w:uiPriority w:val="9"/>
    <w:qFormat/>
    <w:rsid w:val="003C31BE"/>
    <w:pPr>
      <w:keepNext/>
      <w:keepLines/>
      <w:spacing w:after="120" w:line="240" w:lineRule="auto"/>
      <w:outlineLvl w:val="0"/>
    </w:pPr>
    <w:rPr>
      <w:rFonts w:ascii="Calibri" w:eastAsiaTheme="majorEastAsia" w:hAnsi="Calibri" w:cstheme="majorBidi"/>
      <w:b/>
      <w:bCs/>
      <w:color w:val="000000" w:themeColor="text1"/>
      <w:sz w:val="30"/>
      <w:szCs w:val="32"/>
      <w:lang w:val="en-GB"/>
    </w:rPr>
  </w:style>
  <w:style w:type="paragraph" w:styleId="Otsikko2">
    <w:name w:val="heading 2"/>
    <w:aliases w:val="Väliotsikko"/>
    <w:basedOn w:val="Normaali"/>
    <w:next w:val="Normaali"/>
    <w:link w:val="Otsikko2Char"/>
    <w:autoRedefine/>
    <w:uiPriority w:val="9"/>
    <w:unhideWhenUsed/>
    <w:qFormat/>
    <w:rsid w:val="006741F2"/>
    <w:pPr>
      <w:keepNext/>
      <w:keepLines/>
      <w:spacing w:after="60" w:line="240" w:lineRule="auto"/>
      <w:outlineLvl w:val="1"/>
    </w:pPr>
    <w:rPr>
      <w:rFonts w:ascii="Calibri" w:eastAsiaTheme="majorEastAsia" w:hAnsi="Calibri" w:cstheme="majorBidi"/>
      <w:b/>
      <w:bCs/>
      <w:sz w:val="24"/>
      <w:szCs w:val="24"/>
      <w:lang w:val="en-GB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A4397B"/>
    <w:pPr>
      <w:tabs>
        <w:tab w:val="center" w:pos="4819"/>
        <w:tab w:val="right" w:pos="9638"/>
      </w:tabs>
      <w:spacing w:after="0" w:line="240" w:lineRule="auto"/>
      <w:ind w:left="567"/>
    </w:pPr>
    <w:rPr>
      <w:rFonts w:ascii="Calibri" w:eastAsiaTheme="minorEastAsia" w:hAnsi="Calibri" w:cs="Times New Roman"/>
      <w:szCs w:val="24"/>
    </w:rPr>
  </w:style>
  <w:style w:type="character" w:customStyle="1" w:styleId="YltunnisteChar">
    <w:name w:val="Ylätunniste Char"/>
    <w:basedOn w:val="Kappaleenoletusfontti"/>
    <w:link w:val="Yltunniste"/>
    <w:uiPriority w:val="99"/>
    <w:rsid w:val="00A4397B"/>
    <w:rPr>
      <w:sz w:val="24"/>
      <w:szCs w:val="24"/>
      <w:lang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A4397B"/>
    <w:pPr>
      <w:tabs>
        <w:tab w:val="center" w:pos="4819"/>
        <w:tab w:val="right" w:pos="9638"/>
      </w:tabs>
      <w:spacing w:after="0" w:line="240" w:lineRule="auto"/>
      <w:ind w:left="567"/>
    </w:pPr>
    <w:rPr>
      <w:rFonts w:ascii="Calibri" w:eastAsiaTheme="minorEastAsia" w:hAnsi="Calibri" w:cs="Times New Roman"/>
      <w:szCs w:val="2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A4397B"/>
    <w:rPr>
      <w:sz w:val="24"/>
      <w:szCs w:val="24"/>
      <w:lang w:eastAsia="en-US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A4397B"/>
    <w:pPr>
      <w:spacing w:after="0" w:line="240" w:lineRule="auto"/>
      <w:ind w:left="567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4397B"/>
    <w:rPr>
      <w:rFonts w:ascii="Lucida Grande" w:hAnsi="Lucida Grande" w:cs="Lucida Grande"/>
      <w:sz w:val="18"/>
      <w:szCs w:val="18"/>
      <w:lang w:eastAsia="en-US"/>
    </w:rPr>
  </w:style>
  <w:style w:type="character" w:customStyle="1" w:styleId="Otsikko1Char">
    <w:name w:val="Otsikko 1 Char"/>
    <w:aliases w:val="Pääotsikko Char"/>
    <w:basedOn w:val="Kappaleenoletusfontti"/>
    <w:link w:val="Otsikko1"/>
    <w:uiPriority w:val="9"/>
    <w:rsid w:val="003C31BE"/>
    <w:rPr>
      <w:rFonts w:ascii="Calibri" w:eastAsiaTheme="majorEastAsia" w:hAnsi="Calibri" w:cstheme="majorBidi"/>
      <w:b/>
      <w:bCs/>
      <w:color w:val="000000" w:themeColor="text1"/>
      <w:sz w:val="30"/>
      <w:szCs w:val="32"/>
      <w:lang w:val="en-GB" w:eastAsia="en-US"/>
    </w:rPr>
  </w:style>
  <w:style w:type="character" w:customStyle="1" w:styleId="Otsikko2Char">
    <w:name w:val="Otsikko 2 Char"/>
    <w:aliases w:val="Väliotsikko Char"/>
    <w:basedOn w:val="Kappaleenoletusfontti"/>
    <w:link w:val="Otsikko2"/>
    <w:uiPriority w:val="9"/>
    <w:rsid w:val="006741F2"/>
    <w:rPr>
      <w:rFonts w:ascii="Calibri" w:eastAsiaTheme="majorEastAsia" w:hAnsi="Calibri" w:cstheme="majorBidi"/>
      <w:b/>
      <w:bCs/>
      <w:sz w:val="24"/>
      <w:szCs w:val="24"/>
      <w:lang w:val="en-GB" w:eastAsia="en-US"/>
    </w:rPr>
  </w:style>
  <w:style w:type="paragraph" w:styleId="Eivli">
    <w:name w:val="No Spacing"/>
    <w:aliases w:val="Vastaanottajatiedot"/>
    <w:uiPriority w:val="1"/>
    <w:qFormat/>
    <w:rsid w:val="006741F2"/>
    <w:rPr>
      <w:rFonts w:ascii="Calibri" w:hAnsi="Calibri"/>
      <w:sz w:val="22"/>
      <w:szCs w:val="24"/>
      <w:lang w:eastAsia="en-US"/>
    </w:rPr>
  </w:style>
  <w:style w:type="paragraph" w:styleId="Lainaus">
    <w:name w:val="Quote"/>
    <w:basedOn w:val="Normaali"/>
    <w:next w:val="Normaali"/>
    <w:link w:val="LainausChar"/>
    <w:uiPriority w:val="29"/>
    <w:qFormat/>
    <w:rsid w:val="00043E6D"/>
    <w:pPr>
      <w:spacing w:after="0" w:line="240" w:lineRule="auto"/>
      <w:ind w:left="567"/>
    </w:pPr>
    <w:rPr>
      <w:rFonts w:ascii="Calibri" w:eastAsiaTheme="minorEastAsia" w:hAnsi="Calibri" w:cs="Times New Roman"/>
      <w:i/>
      <w:iCs/>
      <w:color w:val="000000" w:themeColor="text1"/>
      <w:szCs w:val="24"/>
    </w:rPr>
  </w:style>
  <w:style w:type="character" w:customStyle="1" w:styleId="LainausChar">
    <w:name w:val="Lainaus Char"/>
    <w:basedOn w:val="Kappaleenoletusfontti"/>
    <w:link w:val="Lainaus"/>
    <w:uiPriority w:val="29"/>
    <w:rsid w:val="00043E6D"/>
    <w:rPr>
      <w:rFonts w:ascii="Calibri" w:hAnsi="Calibri"/>
      <w:i/>
      <w:iCs/>
      <w:color w:val="000000" w:themeColor="text1"/>
      <w:sz w:val="22"/>
      <w:szCs w:val="24"/>
      <w:lang w:eastAsia="en-US"/>
    </w:rPr>
  </w:style>
  <w:style w:type="paragraph" w:customStyle="1" w:styleId="BasicParagraph">
    <w:name w:val="[Basic Paragraph]"/>
    <w:basedOn w:val="Normaali"/>
    <w:uiPriority w:val="99"/>
    <w:rsid w:val="0004743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styleId="Sisllysluettelonotsikko">
    <w:name w:val="TOC Heading"/>
    <w:basedOn w:val="Otsikko1"/>
    <w:next w:val="Normaali"/>
    <w:uiPriority w:val="39"/>
    <w:unhideWhenUsed/>
    <w:rsid w:val="00047439"/>
    <w:pPr>
      <w:spacing w:before="480" w:after="0" w:line="276" w:lineRule="auto"/>
      <w:outlineLvl w:val="9"/>
    </w:pPr>
    <w:rPr>
      <w:rFonts w:asciiTheme="majorHAnsi" w:hAnsiTheme="majorHAnsi"/>
      <w:color w:val="003261" w:themeColor="accent1" w:themeShade="BF"/>
      <w:sz w:val="28"/>
      <w:szCs w:val="28"/>
      <w:lang w:val="fi-FI" w:eastAsia="fi-FI"/>
    </w:rPr>
  </w:style>
  <w:style w:type="paragraph" w:styleId="Sisluet2">
    <w:name w:val="toc 2"/>
    <w:basedOn w:val="Normaali"/>
    <w:next w:val="Normaali"/>
    <w:autoRedefine/>
    <w:uiPriority w:val="39"/>
    <w:unhideWhenUsed/>
    <w:rsid w:val="00047439"/>
    <w:pPr>
      <w:spacing w:after="0" w:line="240" w:lineRule="auto"/>
      <w:ind w:left="220"/>
    </w:pPr>
    <w:rPr>
      <w:rFonts w:eastAsiaTheme="minorEastAsia" w:cs="Times New Roman"/>
      <w:i/>
    </w:rPr>
  </w:style>
  <w:style w:type="paragraph" w:styleId="Sisluet1">
    <w:name w:val="toc 1"/>
    <w:basedOn w:val="Normaali"/>
    <w:next w:val="Normaali"/>
    <w:autoRedefine/>
    <w:uiPriority w:val="39"/>
    <w:unhideWhenUsed/>
    <w:rsid w:val="00047439"/>
    <w:pPr>
      <w:spacing w:before="120" w:after="0" w:line="240" w:lineRule="auto"/>
    </w:pPr>
    <w:rPr>
      <w:rFonts w:eastAsiaTheme="minorEastAsia" w:cs="Times New Roman"/>
      <w:b/>
    </w:rPr>
  </w:style>
  <w:style w:type="paragraph" w:styleId="Sisluet3">
    <w:name w:val="toc 3"/>
    <w:basedOn w:val="Normaali"/>
    <w:next w:val="Normaali"/>
    <w:autoRedefine/>
    <w:uiPriority w:val="39"/>
    <w:unhideWhenUsed/>
    <w:rsid w:val="00047439"/>
    <w:pPr>
      <w:spacing w:after="0" w:line="240" w:lineRule="auto"/>
      <w:ind w:left="440"/>
    </w:pPr>
    <w:rPr>
      <w:rFonts w:eastAsiaTheme="minorEastAsia" w:cs="Times New Roman"/>
    </w:rPr>
  </w:style>
  <w:style w:type="paragraph" w:styleId="Sisluet4">
    <w:name w:val="toc 4"/>
    <w:basedOn w:val="Normaali"/>
    <w:next w:val="Normaali"/>
    <w:autoRedefine/>
    <w:uiPriority w:val="39"/>
    <w:semiHidden/>
    <w:unhideWhenUsed/>
    <w:rsid w:val="00047439"/>
    <w:pPr>
      <w:spacing w:after="0" w:line="240" w:lineRule="auto"/>
      <w:ind w:left="660"/>
    </w:pPr>
    <w:rPr>
      <w:rFonts w:eastAsiaTheme="minorEastAsia" w:cs="Times New Roman"/>
      <w:sz w:val="20"/>
      <w:szCs w:val="20"/>
    </w:rPr>
  </w:style>
  <w:style w:type="paragraph" w:styleId="Sisluet5">
    <w:name w:val="toc 5"/>
    <w:basedOn w:val="Normaali"/>
    <w:next w:val="Normaali"/>
    <w:autoRedefine/>
    <w:uiPriority w:val="39"/>
    <w:semiHidden/>
    <w:unhideWhenUsed/>
    <w:rsid w:val="00047439"/>
    <w:pPr>
      <w:spacing w:after="0" w:line="240" w:lineRule="auto"/>
      <w:ind w:left="880"/>
    </w:pPr>
    <w:rPr>
      <w:rFonts w:eastAsiaTheme="minorEastAsia" w:cs="Times New Roman"/>
      <w:sz w:val="20"/>
      <w:szCs w:val="20"/>
    </w:rPr>
  </w:style>
  <w:style w:type="paragraph" w:styleId="Sisluet6">
    <w:name w:val="toc 6"/>
    <w:basedOn w:val="Normaali"/>
    <w:next w:val="Normaali"/>
    <w:autoRedefine/>
    <w:uiPriority w:val="39"/>
    <w:semiHidden/>
    <w:unhideWhenUsed/>
    <w:rsid w:val="00047439"/>
    <w:pPr>
      <w:spacing w:after="0" w:line="240" w:lineRule="auto"/>
      <w:ind w:left="1100"/>
    </w:pPr>
    <w:rPr>
      <w:rFonts w:eastAsiaTheme="minorEastAsia" w:cs="Times New Roman"/>
      <w:sz w:val="20"/>
      <w:szCs w:val="20"/>
    </w:rPr>
  </w:style>
  <w:style w:type="paragraph" w:styleId="Sisluet7">
    <w:name w:val="toc 7"/>
    <w:basedOn w:val="Normaali"/>
    <w:next w:val="Normaali"/>
    <w:autoRedefine/>
    <w:uiPriority w:val="39"/>
    <w:semiHidden/>
    <w:unhideWhenUsed/>
    <w:rsid w:val="00047439"/>
    <w:pPr>
      <w:spacing w:after="0" w:line="240" w:lineRule="auto"/>
      <w:ind w:left="1320"/>
    </w:pPr>
    <w:rPr>
      <w:rFonts w:eastAsiaTheme="minorEastAsia" w:cs="Times New Roman"/>
      <w:sz w:val="20"/>
      <w:szCs w:val="20"/>
    </w:rPr>
  </w:style>
  <w:style w:type="paragraph" w:styleId="Sisluet8">
    <w:name w:val="toc 8"/>
    <w:basedOn w:val="Normaali"/>
    <w:next w:val="Normaali"/>
    <w:autoRedefine/>
    <w:uiPriority w:val="39"/>
    <w:semiHidden/>
    <w:unhideWhenUsed/>
    <w:rsid w:val="00047439"/>
    <w:pPr>
      <w:spacing w:after="0" w:line="240" w:lineRule="auto"/>
      <w:ind w:left="1540"/>
    </w:pPr>
    <w:rPr>
      <w:rFonts w:eastAsiaTheme="minorEastAsia" w:cs="Times New Roman"/>
      <w:sz w:val="20"/>
      <w:szCs w:val="20"/>
    </w:rPr>
  </w:style>
  <w:style w:type="paragraph" w:styleId="Sisluet9">
    <w:name w:val="toc 9"/>
    <w:basedOn w:val="Normaali"/>
    <w:next w:val="Normaali"/>
    <w:autoRedefine/>
    <w:uiPriority w:val="39"/>
    <w:semiHidden/>
    <w:unhideWhenUsed/>
    <w:rsid w:val="00047439"/>
    <w:pPr>
      <w:spacing w:after="0" w:line="240" w:lineRule="auto"/>
      <w:ind w:left="1760"/>
    </w:pPr>
    <w:rPr>
      <w:rFonts w:eastAsiaTheme="minorEastAsia" w:cs="Times New Roman"/>
      <w:sz w:val="20"/>
      <w:szCs w:val="20"/>
    </w:rPr>
  </w:style>
  <w:style w:type="paragraph" w:customStyle="1" w:styleId="Leipis">
    <w:name w:val="Leipis"/>
    <w:basedOn w:val="Normaali"/>
    <w:uiPriority w:val="99"/>
    <w:rsid w:val="0092738D"/>
    <w:pPr>
      <w:widowControl w:val="0"/>
      <w:autoSpaceDE w:val="0"/>
      <w:autoSpaceDN w:val="0"/>
      <w:adjustRightInd w:val="0"/>
      <w:spacing w:after="113" w:line="240" w:lineRule="atLeast"/>
      <w:textAlignment w:val="center"/>
    </w:pPr>
    <w:rPr>
      <w:rFonts w:ascii="OpenSans" w:eastAsiaTheme="minorEastAsia" w:hAnsi="OpenSans" w:cs="OpenSans"/>
      <w:color w:val="000000"/>
      <w:sz w:val="17"/>
      <w:szCs w:val="17"/>
      <w:lang w:eastAsia="ja-JP"/>
    </w:rPr>
  </w:style>
  <w:style w:type="table" w:styleId="TaulukkoRuudukko">
    <w:name w:val="Table Grid"/>
    <w:basedOn w:val="Normaalitaulukko"/>
    <w:uiPriority w:val="39"/>
    <w:rsid w:val="00557F1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aali"/>
    <w:rsid w:val="00D10DF4"/>
    <w:pPr>
      <w:autoSpaceDE w:val="0"/>
      <w:autoSpaceDN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no.angervuori\Desktop\VAA_lomakepohja_tekstilla_A4.dotx" TargetMode="External"/></Relationships>
</file>

<file path=word/theme/theme1.xml><?xml version="1.0" encoding="utf-8"?>
<a:theme xmlns:a="http://schemas.openxmlformats.org/drawingml/2006/main" name="Nurmijarvi">
  <a:themeElements>
    <a:clrScheme name="Mukautettu 1">
      <a:dk1>
        <a:sysClr val="windowText" lastClr="000000"/>
      </a:dk1>
      <a:lt1>
        <a:sysClr val="window" lastClr="FFFFFF"/>
      </a:lt1>
      <a:dk2>
        <a:srgbClr val="004382"/>
      </a:dk2>
      <a:lt2>
        <a:srgbClr val="FFFFFE"/>
      </a:lt2>
      <a:accent1>
        <a:srgbClr val="004382"/>
      </a:accent1>
      <a:accent2>
        <a:srgbClr val="499FCD"/>
      </a:accent2>
      <a:accent3>
        <a:srgbClr val="EB992A"/>
      </a:accent3>
      <a:accent4>
        <a:srgbClr val="1B9A38"/>
      </a:accent4>
      <a:accent5>
        <a:srgbClr val="D63D24"/>
      </a:accent5>
      <a:accent6>
        <a:srgbClr val="9CC52D"/>
      </a:accent6>
      <a:hlink>
        <a:srgbClr val="8A518C"/>
      </a:hlink>
      <a:folHlink>
        <a:srgbClr val="917DAB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8EE3B885B4DDF043AB84502AD34F47DF" ma:contentTypeVersion="2" ma:contentTypeDescription="Luo uusi asiakirja." ma:contentTypeScope="" ma:versionID="d2178c99ea25e54a98bfebae8fc626e6">
  <xsd:schema xmlns:xsd="http://www.w3.org/2001/XMLSchema" xmlns:xs="http://www.w3.org/2001/XMLSchema" xmlns:p="http://schemas.microsoft.com/office/2006/metadata/properties" xmlns:ns2="dc3cb865-383e-42ce-a347-963551dd0636" targetNamespace="http://schemas.microsoft.com/office/2006/metadata/properties" ma:root="true" ma:fieldsID="f26c57d0c6f7cc657471d83b94d389a1" ns2:_="">
    <xsd:import namespace="dc3cb865-383e-42ce-a347-963551dd06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cb865-383e-42ce-a347-963551dd06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B4239D-7183-4C85-A3A9-0CA269A47E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4CDF34-5347-4113-BB2E-CCAF3A0259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cb865-383e-42ce-a347-963551dd06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15388D-403A-4FA8-93D4-50E9AF1A65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0B3DCD1-039B-417F-A3AB-AF85B06500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VAA_lomakepohja_tekstilla_A4</Template>
  <TotalTime>1</TotalTime>
  <Pages>2</Pages>
  <Words>209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Piietwaak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Aino Angervuori</dc:creator>
  <cp:keywords/>
  <dc:description/>
  <cp:lastModifiedBy>Aino Angervuori</cp:lastModifiedBy>
  <cp:revision>3</cp:revision>
  <dcterms:created xsi:type="dcterms:W3CDTF">2021-12-22T11:18:00Z</dcterms:created>
  <dcterms:modified xsi:type="dcterms:W3CDTF">2021-12-22T11:18:00Z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0x0101008EE3B885B4DDF043AB84502AD34F47DF</vt:lpwstr>
  </property>
</Properties>
</file>